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6C1D1" w14:textId="20BD802B" w:rsidR="000C4284" w:rsidRDefault="00B904EB" w:rsidP="004F4DEB">
      <w:pPr>
        <w:pStyle w:val="aa"/>
        <w:rPr>
          <w:rFonts w:ascii="Meiryo UI" w:eastAsia="Meiryo UI" w:hAnsi="Meiryo UI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727872" behindDoc="0" locked="0" layoutInCell="1" allowOverlap="1" wp14:anchorId="3E54F5B5" wp14:editId="4D53E9AA">
            <wp:simplePos x="0" y="0"/>
            <wp:positionH relativeFrom="margin">
              <wp:posOffset>4111625</wp:posOffset>
            </wp:positionH>
            <wp:positionV relativeFrom="paragraph">
              <wp:posOffset>6985</wp:posOffset>
            </wp:positionV>
            <wp:extent cx="848033" cy="665773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033" cy="6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76B">
        <w:rPr>
          <w:noProof/>
        </w:rPr>
        <w:drawing>
          <wp:anchor distT="0" distB="0" distL="114300" distR="114300" simplePos="0" relativeHeight="251714560" behindDoc="0" locked="0" layoutInCell="1" allowOverlap="1" wp14:anchorId="0F7D981D" wp14:editId="51B8E186">
            <wp:simplePos x="0" y="0"/>
            <wp:positionH relativeFrom="column">
              <wp:posOffset>5370158</wp:posOffset>
            </wp:positionH>
            <wp:positionV relativeFrom="paragraph">
              <wp:posOffset>-2540</wp:posOffset>
            </wp:positionV>
            <wp:extent cx="1609725" cy="1036705"/>
            <wp:effectExtent l="19050" t="19050" r="9525" b="1143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36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F67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642B28E" wp14:editId="2BA1AF68">
                <wp:simplePos x="0" y="0"/>
                <wp:positionH relativeFrom="column">
                  <wp:posOffset>-345440</wp:posOffset>
                </wp:positionH>
                <wp:positionV relativeFrom="paragraph">
                  <wp:posOffset>-374015</wp:posOffset>
                </wp:positionV>
                <wp:extent cx="3143250" cy="1933575"/>
                <wp:effectExtent l="0" t="0" r="19050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9335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A9EFD9E" id="正方形/長方形 18" o:spid="_x0000_s1026" style="position:absolute;left:0;text-align:left;margin-left:-27.2pt;margin-top:-29.45pt;width:247.5pt;height:152.2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" fillcolor="#00b050" strokecolor="white [3212]" strokeweight="1pt"/>
            </w:pict>
          </mc:Fallback>
        </mc:AlternateContent>
      </w:r>
      <w:r w:rsidR="009B1C60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5585C4" wp14:editId="13FCD780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3848100" cy="3048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AE184" w14:textId="63B479C7" w:rsidR="009B1C60" w:rsidRPr="009B1C60" w:rsidRDefault="009B1C60" w:rsidP="009B1C60">
                            <w:pPr>
                              <w:spacing w:line="240" w:lineRule="auto"/>
                              <w:rPr>
                                <w:rFonts w:ascii="Meiryo UI" w:eastAsia="Meiryo UI" w:hAnsi="Meiryo UI" w:cs="Meiryo UI"/>
                                <w:color w:val="002060"/>
                              </w:rPr>
                            </w:pPr>
                            <w:r w:rsidRPr="009B1C60">
                              <w:rPr>
                                <w:rFonts w:ascii="Meiryo UI" w:eastAsia="Meiryo UI" w:hAnsi="Meiryo UI" w:cs="Meiryo UI" w:hint="eastAsia"/>
                                <w:color w:val="002060"/>
                              </w:rPr>
                              <w:t>三重県環境学習情報センター　環境学習指導者養成講座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585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-.2pt;width:303pt;height:24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" stroked="f">
                <v:textbox>
                  <w:txbxContent>
                    <w:p w14:paraId="0A9AE184" w14:textId="63B479C7" w:rsidR="009B1C60" w:rsidRPr="009B1C60" w:rsidRDefault="009B1C60" w:rsidP="009B1C60">
                      <w:pPr>
                        <w:spacing w:line="240" w:lineRule="auto"/>
                        <w:rPr>
                          <w:rFonts w:ascii="Meiryo UI" w:eastAsia="Meiryo UI" w:hAnsi="Meiryo UI" w:cs="Meiryo UI"/>
                          <w:color w:val="002060"/>
                        </w:rPr>
                      </w:pPr>
                      <w:r w:rsidRPr="009B1C60">
                        <w:rPr>
                          <w:rFonts w:ascii="Meiryo UI" w:eastAsia="Meiryo UI" w:hAnsi="Meiryo UI" w:cs="Meiryo UI" w:hint="eastAsia"/>
                          <w:color w:val="002060"/>
                        </w:rPr>
                        <w:t>三重県環境学習情報センター　環境学習指導者養成講座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BB53C2" w14:textId="0735E113" w:rsidR="000C4284" w:rsidRDefault="009B1C60" w:rsidP="004F4DEB">
      <w:pPr>
        <w:pStyle w:val="aa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DE4EE9" wp14:editId="0BD7783A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5438775" cy="695325"/>
                <wp:effectExtent l="0" t="0" r="9525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3BD8" w14:textId="1F6DE367" w:rsidR="00454830" w:rsidRPr="009B1C60" w:rsidRDefault="009B1C60" w:rsidP="00456B6A">
                            <w:pPr>
                              <w:spacing w:line="1100" w:lineRule="exact"/>
                              <w:rPr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9B1C60">
                              <w:rPr>
                                <w:rFonts w:ascii="Meiryo UI" w:eastAsia="Meiryo UI" w:hAnsi="Meiryo UI" w:cs="Meiryo UI" w:hint="eastAsia"/>
                                <w:b/>
                                <w:color w:val="002060"/>
                                <w:sz w:val="96"/>
                                <w:szCs w:val="96"/>
                              </w:rPr>
                              <w:t>環境基礎講座</w:t>
                            </w:r>
                            <w:r w:rsidRPr="009451BC">
                              <w:rPr>
                                <w:rFonts w:ascii="Meiryo UI" w:eastAsia="Meiryo UI" w:hAnsi="Meiryo UI" w:cs="Meiryo UI"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E4EE9" id="_x0000_s1027" type="#_x0000_t202" style="position:absolute;margin-left:0;margin-top:16pt;width:428.25pt;height:54.7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" stroked="f">
                <v:textbox>
                  <w:txbxContent>
                    <w:p w14:paraId="15943BD8" w14:textId="1F6DE367" w:rsidR="00454830" w:rsidRPr="009B1C60" w:rsidRDefault="009B1C60" w:rsidP="00456B6A">
                      <w:pPr>
                        <w:spacing w:line="1100" w:lineRule="exact"/>
                        <w:rPr>
                          <w:color w:val="002060"/>
                          <w:sz w:val="72"/>
                          <w:szCs w:val="72"/>
                        </w:rPr>
                      </w:pPr>
                      <w:r w:rsidRPr="009B1C60">
                        <w:rPr>
                          <w:rFonts w:ascii="Meiryo UI" w:eastAsia="Meiryo UI" w:hAnsi="Meiryo UI" w:cs="Meiryo UI" w:hint="eastAsia"/>
                          <w:b/>
                          <w:color w:val="002060"/>
                          <w:sz w:val="96"/>
                          <w:szCs w:val="96"/>
                        </w:rPr>
                        <w:t>環境基礎講座</w:t>
                      </w:r>
                      <w:r w:rsidRPr="009451BC">
                        <w:rPr>
                          <w:rFonts w:ascii="Meiryo UI" w:eastAsia="Meiryo UI" w:hAnsi="Meiryo UI" w:cs="Meiryo UI" w:hint="eastAsia"/>
                          <w:b/>
                          <w:color w:val="C00000"/>
                          <w:sz w:val="72"/>
                          <w:szCs w:val="72"/>
                        </w:rPr>
                        <w:t>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FB19F" w14:textId="1C254321" w:rsidR="000C4284" w:rsidRDefault="000C4284" w:rsidP="004F4DEB">
      <w:pPr>
        <w:pStyle w:val="aa"/>
        <w:rPr>
          <w:rFonts w:ascii="Meiryo UI" w:eastAsia="Meiryo UI" w:hAnsi="Meiryo UI"/>
        </w:rPr>
      </w:pPr>
    </w:p>
    <w:p w14:paraId="2CDA449C" w14:textId="51CAD41E" w:rsidR="000C4284" w:rsidRDefault="000C4284" w:rsidP="004F4DEB">
      <w:pPr>
        <w:pStyle w:val="aa"/>
        <w:rPr>
          <w:rFonts w:ascii="Meiryo UI" w:eastAsia="Meiryo UI" w:hAnsi="Meiryo UI"/>
        </w:rPr>
      </w:pPr>
    </w:p>
    <w:p w14:paraId="6ADB7E6A" w14:textId="7119DCCA" w:rsidR="000C4284" w:rsidRDefault="00A06034" w:rsidP="004F4DEB">
      <w:pPr>
        <w:pStyle w:val="aa"/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568DE" wp14:editId="31F4E721">
                <wp:simplePos x="0" y="0"/>
                <wp:positionH relativeFrom="margin">
                  <wp:posOffset>3940810</wp:posOffset>
                </wp:positionH>
                <wp:positionV relativeFrom="paragraph">
                  <wp:posOffset>229235</wp:posOffset>
                </wp:positionV>
                <wp:extent cx="3003550" cy="447555"/>
                <wp:effectExtent l="0" t="0" r="635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44755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4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0D399" w14:textId="168C1B62" w:rsidR="00CC4287" w:rsidRPr="009451BC" w:rsidRDefault="00580570" w:rsidP="008C1E7C">
                            <w:pPr>
                              <w:spacing w:line="5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9451BC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日程</w:t>
                            </w:r>
                            <w:r w:rsidRPr="009451BC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C1E7C" w:rsidRPr="008C1E7C">
                              <w:rPr>
                                <w:rFonts w:ascii="Meiryo UI" w:eastAsia="Meiryo UI" w:hAnsi="Meiryo UI" w:hint="eastAsia"/>
                                <w:b/>
                                <w:sz w:val="22"/>
                                <w:szCs w:val="22"/>
                              </w:rPr>
                              <w:t>2020年</w:t>
                            </w:r>
                            <w:r w:rsidR="009B1C60" w:rsidRPr="009451BC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Pr="009451BC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  <w:r w:rsidR="009B1C60" w:rsidRPr="009451BC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Pr="009451BC">
                              <w:rPr>
                                <w:rFonts w:ascii="Meiryo UI" w:eastAsia="Meiryo UI" w:hAnsi="Meiryo UI" w:hint="eastAsia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 w:rsidR="009B1C60" w:rsidRPr="009451BC">
                              <w:rPr>
                                <w:rFonts w:ascii="Meiryo UI" w:eastAsia="Meiryo UI" w:hAnsi="Meiryo UI" w:hint="eastAsia"/>
                                <w:b/>
                              </w:rPr>
                              <w:t>（計５</w:t>
                            </w:r>
                            <w:r w:rsidRPr="009451BC">
                              <w:rPr>
                                <w:rFonts w:ascii="Meiryo UI" w:eastAsia="Meiryo UI" w:hAnsi="Meiryo UI" w:hint="eastAsia"/>
                                <w:b/>
                              </w:rPr>
                              <w:t>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568DE" id="_x0000_s1028" style="position:absolute;margin-left:310.3pt;margin-top:18.05pt;width:236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" fillcolor="#a3dcef [1305]" stroked="f">
                <v:fill opacity="27499f"/>
                <v:stroke joinstyle="miter"/>
                <v:textbox>
                  <w:txbxContent>
                    <w:p w14:paraId="7790D399" w14:textId="168C1B62" w:rsidR="00CC4287" w:rsidRPr="009451BC" w:rsidRDefault="00580570" w:rsidP="008C1E7C">
                      <w:pPr>
                        <w:spacing w:line="500" w:lineRule="exact"/>
                        <w:jc w:val="center"/>
                        <w:rPr>
                          <w:rFonts w:ascii="Meiryo UI" w:eastAsia="Meiryo UI" w:hAnsi="Meiryo UI"/>
                          <w:b/>
                        </w:rPr>
                      </w:pPr>
                      <w:r w:rsidRPr="009451BC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日程</w:t>
                      </w:r>
                      <w:r w:rsidRPr="009451BC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8C1E7C" w:rsidRPr="008C1E7C">
                        <w:rPr>
                          <w:rFonts w:ascii="Meiryo UI" w:eastAsia="Meiryo UI" w:hAnsi="Meiryo UI" w:hint="eastAsia"/>
                          <w:b/>
                          <w:sz w:val="22"/>
                          <w:szCs w:val="22"/>
                        </w:rPr>
                        <w:t>2020年</w:t>
                      </w:r>
                      <w:r w:rsidR="009B1C60" w:rsidRPr="009451BC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7</w:t>
                      </w:r>
                      <w:r w:rsidRPr="009451BC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～</w:t>
                      </w:r>
                      <w:r w:rsidR="009B1C60" w:rsidRPr="009451BC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10</w:t>
                      </w:r>
                      <w:r w:rsidRPr="009451BC">
                        <w:rPr>
                          <w:rFonts w:ascii="Meiryo UI" w:eastAsia="Meiryo UI" w:hAnsi="Meiryo UI" w:hint="eastAsia"/>
                          <w:b/>
                          <w:sz w:val="32"/>
                          <w:szCs w:val="32"/>
                        </w:rPr>
                        <w:t>月</w:t>
                      </w:r>
                      <w:r w:rsidR="009B1C60" w:rsidRPr="009451BC">
                        <w:rPr>
                          <w:rFonts w:ascii="Meiryo UI" w:eastAsia="Meiryo UI" w:hAnsi="Meiryo UI" w:hint="eastAsia"/>
                          <w:b/>
                        </w:rPr>
                        <w:t>（計５</w:t>
                      </w:r>
                      <w:r w:rsidRPr="009451BC">
                        <w:rPr>
                          <w:rFonts w:ascii="Meiryo UI" w:eastAsia="Meiryo UI" w:hAnsi="Meiryo UI" w:hint="eastAsia"/>
                          <w:b/>
                        </w:rPr>
                        <w:t>回）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9A78F9" w14:textId="4B9221CF" w:rsidR="000C4284" w:rsidRDefault="000C4284" w:rsidP="004F4DEB">
      <w:pPr>
        <w:pStyle w:val="aa"/>
        <w:rPr>
          <w:rFonts w:ascii="Meiryo UI" w:eastAsia="Meiryo UI" w:hAnsi="Meiryo UI"/>
        </w:rPr>
      </w:pPr>
    </w:p>
    <w:p w14:paraId="4DD86D04" w14:textId="18409932" w:rsidR="000C4284" w:rsidRDefault="00B22B75" w:rsidP="004F4DEB">
      <w:pPr>
        <w:pStyle w:val="aa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B4AF5D" wp14:editId="54AD64E5">
                <wp:simplePos x="0" y="0"/>
                <wp:positionH relativeFrom="margin">
                  <wp:posOffset>-59690</wp:posOffset>
                </wp:positionH>
                <wp:positionV relativeFrom="paragraph">
                  <wp:posOffset>278765</wp:posOffset>
                </wp:positionV>
                <wp:extent cx="3869690" cy="2562225"/>
                <wp:effectExtent l="0" t="0" r="16510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4962C" w14:textId="598AB7E6" w:rsidR="009B1C60" w:rsidRPr="003D62F9" w:rsidRDefault="003D62F9" w:rsidP="00A06034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本講座は、地球環境や三重の環境に関する最新</w:t>
                            </w:r>
                            <w:r w:rsidR="009B1C60"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情報を得ながら、</w:t>
                            </w:r>
                            <w:r w:rsidR="009B1C60" w:rsidRPr="007F704B">
                              <w:rPr>
                                <w:rFonts w:ascii="Meiryo UI" w:eastAsia="Meiryo UI" w:hAnsi="Meiryo UI" w:hint="eastAsia"/>
                                <w:b/>
                                <w:color w:val="003300"/>
                                <w:sz w:val="28"/>
                                <w:szCs w:val="28"/>
                              </w:rPr>
                              <w:t>「環境問題をなんとかしよう！」</w:t>
                            </w:r>
                            <w:r w:rsidR="009B1C60"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と学びあう入門講座です。</w:t>
                            </w:r>
                          </w:p>
                          <w:p w14:paraId="7C9DBA31" w14:textId="00A9A291" w:rsidR="004C1B69" w:rsidRDefault="009B1C60" w:rsidP="004C1B69">
                            <w:pPr>
                              <w:spacing w:after="0" w:line="360" w:lineRule="exact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今年度</w:t>
                            </w:r>
                            <w:r w:rsidR="003D62F9"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のテーマは、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「気候変動」「生物多様性」「資源循環」「水</w:t>
                            </w:r>
                            <w:r w:rsidR="004C1B6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環境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」</w:t>
                            </w:r>
                            <w:r w:rsidR="00F940F2"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「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エシカル」</w:t>
                            </w:r>
                            <w:r w:rsidR="00D57D9E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。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三重県環境基本計画や</w:t>
                            </w:r>
                            <w:r w:rsidR="00AD466B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S</w:t>
                            </w:r>
                            <w:r w:rsidR="00AD466B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DGs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の動きを踏まえ、県担当者から三重県の環境</w:t>
                            </w:r>
                            <w:r w:rsidR="003D62F9"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政策</w:t>
                            </w:r>
                            <w:r w:rsidR="003D62F9" w:rsidRPr="003D62F9"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を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、専門家にその具体的内容の解説</w:t>
                            </w:r>
                            <w:r w:rsidR="004C1B6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を</w:t>
                            </w:r>
                            <w:r w:rsidR="00D57D9E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して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いただきます。</w:t>
                            </w:r>
                          </w:p>
                          <w:p w14:paraId="017F3BF2" w14:textId="77777777" w:rsidR="00B22B75" w:rsidRDefault="004C1B69" w:rsidP="004C1B69">
                            <w:pPr>
                              <w:spacing w:after="0" w:line="360" w:lineRule="exact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また、三重県初</w:t>
                            </w:r>
                            <w:r w:rsidR="00D57D9E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「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フェアトレードタウン</w:t>
                            </w:r>
                            <w:r w:rsidR="00D57D9E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」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に認定されたいなべ市の</w:t>
                            </w:r>
                            <w:r w:rsidR="00D57D9E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取組</w:t>
                            </w:r>
                            <w:r w:rsidRPr="003D62F9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もご紹介します。ぜひ、ご参加ください</w:t>
                            </w:r>
                            <w:r w:rsidR="00B765AF"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4BF4DD60" w14:textId="05E8A4C4" w:rsidR="00B765AF" w:rsidRPr="003D62F9" w:rsidRDefault="00B22B75" w:rsidP="004C1B69">
                            <w:pPr>
                              <w:spacing w:after="0" w:line="360" w:lineRule="exact"/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全講座受講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いただいた方に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は修了証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お渡しします</w:t>
                            </w:r>
                            <w:r>
                              <w:rPr>
                                <w:rFonts w:ascii="Meiryo UI" w:eastAsia="Meiryo UI" w:hAnsi="Meiryo UI"/>
                                <w:sz w:val="21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1"/>
                                <w:szCs w:val="21"/>
                              </w:rPr>
                              <w:t>ぜひ、チャレンジしてください！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4AF5D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.7pt;margin-top:21.95pt;width:304.7pt;height:201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" strokecolor="#1b7b99 [2409]" strokeweight="1pt">
                <v:stroke dashstyle="3 1"/>
                <v:textbox>
                  <w:txbxContent>
                    <w:p w14:paraId="6064962C" w14:textId="598AB7E6" w:rsidR="009B1C60" w:rsidRPr="003D62F9" w:rsidRDefault="003D62F9" w:rsidP="00A06034">
                      <w:pPr>
                        <w:spacing w:line="400" w:lineRule="exact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本講座は、地球環境や三重の環境に関する最新</w:t>
                      </w:r>
                      <w:r w:rsidR="009B1C60"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情報を得ながら、</w:t>
                      </w:r>
                      <w:r w:rsidR="009B1C60" w:rsidRPr="007F704B">
                        <w:rPr>
                          <w:rFonts w:ascii="Meiryo UI" w:eastAsia="Meiryo UI" w:hAnsi="Meiryo UI" w:hint="eastAsia"/>
                          <w:b/>
                          <w:color w:val="003300"/>
                          <w:sz w:val="28"/>
                          <w:szCs w:val="28"/>
                        </w:rPr>
                        <w:t>「環境問題をなんとかしよう！」</w:t>
                      </w:r>
                      <w:r w:rsidR="009B1C60"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と学びあう入門講座です。</w:t>
                      </w:r>
                    </w:p>
                    <w:p w14:paraId="7C9DBA31" w14:textId="00A9A291" w:rsidR="004C1B69" w:rsidRDefault="009B1C60" w:rsidP="004C1B69">
                      <w:pPr>
                        <w:spacing w:after="0" w:line="360" w:lineRule="exact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今年度</w:t>
                      </w:r>
                      <w:r w:rsidR="003D62F9"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のテーマは、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「気候変動」「生物多様性」「資源循環」「水</w:t>
                      </w:r>
                      <w:r w:rsidR="004C1B6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環境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」</w:t>
                      </w:r>
                      <w:r w:rsidR="00F940F2"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「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エシカル」</w:t>
                      </w:r>
                      <w:r w:rsidR="00D57D9E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。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三重県環境基本計画や</w:t>
                      </w:r>
                      <w:r w:rsidR="00AD466B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S</w:t>
                      </w:r>
                      <w:r w:rsidR="00AD466B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DGs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の動きを踏まえ、県担当者から三重県の環境</w:t>
                      </w:r>
                      <w:r w:rsidR="003D62F9"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政策</w:t>
                      </w:r>
                      <w:r w:rsidR="003D62F9" w:rsidRPr="003D62F9"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を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、専門家にその具体的内容の解説</w:t>
                      </w:r>
                      <w:r w:rsidR="004C1B6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を</w:t>
                      </w:r>
                      <w:r w:rsidR="00D57D9E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して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いただきます。</w:t>
                      </w:r>
                    </w:p>
                    <w:p w14:paraId="017F3BF2" w14:textId="77777777" w:rsidR="00B22B75" w:rsidRDefault="004C1B69" w:rsidP="004C1B69">
                      <w:pPr>
                        <w:spacing w:after="0" w:line="360" w:lineRule="exact"/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</w:pP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また、三重県初</w:t>
                      </w:r>
                      <w:r w:rsidR="00D57D9E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「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フェアトレードタウン</w:t>
                      </w:r>
                      <w:r w:rsidR="00D57D9E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」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に認定されたいなべ市の</w:t>
                      </w:r>
                      <w:r w:rsidR="00D57D9E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取組</w:t>
                      </w:r>
                      <w:r w:rsidRPr="003D62F9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もご紹介します。ぜひ、ご参加ください</w:t>
                      </w:r>
                      <w:r w:rsidR="00B765AF"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。</w:t>
                      </w:r>
                    </w:p>
                    <w:p w14:paraId="4BF4DD60" w14:textId="05E8A4C4" w:rsidR="00B765AF" w:rsidRPr="003D62F9" w:rsidRDefault="00B22B75" w:rsidP="004C1B69">
                      <w:pPr>
                        <w:spacing w:after="0" w:line="360" w:lineRule="exact"/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全講座受講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いただいた方に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は修了証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お渡しします</w:t>
                      </w:r>
                      <w:r>
                        <w:rPr>
                          <w:rFonts w:ascii="Meiryo UI" w:eastAsia="Meiryo UI" w:hAnsi="Meiryo UI"/>
                          <w:sz w:val="21"/>
                          <w:szCs w:val="21"/>
                        </w:rPr>
                        <w:t>。</w:t>
                      </w:r>
                      <w:r>
                        <w:rPr>
                          <w:rFonts w:ascii="Meiryo UI" w:eastAsia="Meiryo UI" w:hAnsi="Meiryo UI" w:hint="eastAsia"/>
                          <w:sz w:val="21"/>
                          <w:szCs w:val="21"/>
                        </w:rPr>
                        <w:t>ぜひ、チャレンジしてください！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BB8AD" w14:textId="12DBE082" w:rsidR="000C4284" w:rsidRDefault="00773893" w:rsidP="004F4DEB">
      <w:pPr>
        <w:pStyle w:val="aa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BB480" wp14:editId="51D5CCB3">
                <wp:simplePos x="0" y="0"/>
                <wp:positionH relativeFrom="column">
                  <wp:posOffset>3978910</wp:posOffset>
                </wp:positionH>
                <wp:positionV relativeFrom="paragraph">
                  <wp:posOffset>8255</wp:posOffset>
                </wp:positionV>
                <wp:extent cx="2965450" cy="2457450"/>
                <wp:effectExtent l="0" t="0" r="25400" b="1905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2457450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E2A89" w14:textId="0D2641FF" w:rsidR="009B1C60" w:rsidRPr="005E5650" w:rsidRDefault="009B1C60" w:rsidP="009B1C60">
                            <w:pPr>
                              <w:rPr>
                                <w:rFonts w:eastAsia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BB480" id="_x0000_s1030" style="position:absolute;margin-left:313.3pt;margin-top:.65pt;width:233.5pt;height:19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">
                <v:fill r:id="rId14" o:title="" recolor="t" rotate="t" type="frame"/>
                <v:stroke joinstyle="miter"/>
                <v:textbox>
                  <w:txbxContent>
                    <w:p w14:paraId="592E2A89" w14:textId="0D2641FF" w:rsidR="009B1C60" w:rsidRPr="005E5650" w:rsidRDefault="009B1C60" w:rsidP="009B1C60">
                      <w:pPr>
                        <w:rPr>
                          <w:rFonts w:eastAsia="ＭＳ 明朝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D15D0C2" w14:textId="4EB693D6" w:rsidR="000C4284" w:rsidRDefault="000C4284" w:rsidP="004F4DEB">
      <w:pPr>
        <w:pStyle w:val="aa"/>
        <w:rPr>
          <w:rFonts w:ascii="Meiryo UI" w:eastAsia="Meiryo UI" w:hAnsi="Meiryo UI"/>
        </w:rPr>
      </w:pPr>
    </w:p>
    <w:p w14:paraId="55F3080F" w14:textId="6F6CA4F0" w:rsidR="00456B6A" w:rsidRDefault="00456B6A" w:rsidP="004F4DEB">
      <w:pPr>
        <w:pStyle w:val="aa"/>
        <w:rPr>
          <w:rFonts w:ascii="Meiryo UI" w:eastAsia="Meiryo UI" w:hAnsi="Meiryo UI"/>
        </w:rPr>
      </w:pPr>
    </w:p>
    <w:p w14:paraId="5598A7F6" w14:textId="3D75EF5B" w:rsidR="00456B6A" w:rsidRDefault="00456B6A" w:rsidP="004F4DEB">
      <w:pPr>
        <w:pStyle w:val="aa"/>
        <w:rPr>
          <w:rFonts w:ascii="Meiryo UI" w:eastAsia="Meiryo UI" w:hAnsi="Meiryo UI"/>
        </w:rPr>
      </w:pPr>
    </w:p>
    <w:p w14:paraId="5C70741D" w14:textId="37B0C779" w:rsidR="00456B6A" w:rsidRDefault="00456B6A" w:rsidP="004F4DEB">
      <w:pPr>
        <w:pStyle w:val="aa"/>
        <w:rPr>
          <w:rFonts w:ascii="Meiryo UI" w:eastAsia="Meiryo UI" w:hAnsi="Meiryo UI"/>
        </w:rPr>
      </w:pPr>
    </w:p>
    <w:p w14:paraId="61235E04" w14:textId="76FD9090" w:rsidR="00456B6A" w:rsidRDefault="00456B6A" w:rsidP="004F4DEB">
      <w:pPr>
        <w:pStyle w:val="aa"/>
        <w:rPr>
          <w:rFonts w:ascii="Meiryo UI" w:eastAsia="Meiryo UI" w:hAnsi="Meiryo UI"/>
        </w:rPr>
      </w:pPr>
    </w:p>
    <w:p w14:paraId="24DAA55C" w14:textId="509528BF" w:rsidR="00456B6A" w:rsidRDefault="00456B6A" w:rsidP="004F4DEB">
      <w:pPr>
        <w:pStyle w:val="aa"/>
        <w:rPr>
          <w:rFonts w:ascii="Meiryo UI" w:eastAsia="Meiryo UI" w:hAnsi="Meiryo UI"/>
        </w:rPr>
      </w:pPr>
    </w:p>
    <w:p w14:paraId="73066F18" w14:textId="23E4C853" w:rsidR="00456B6A" w:rsidRDefault="00456B6A" w:rsidP="004F4DEB">
      <w:pPr>
        <w:pStyle w:val="aa"/>
        <w:rPr>
          <w:rFonts w:ascii="Meiryo UI" w:eastAsia="Meiryo UI" w:hAnsi="Meiryo UI"/>
        </w:rPr>
      </w:pPr>
    </w:p>
    <w:p w14:paraId="58E0E028" w14:textId="5EE551FA" w:rsidR="00456B6A" w:rsidRDefault="007A656E" w:rsidP="004F4DEB">
      <w:pPr>
        <w:pStyle w:val="aa"/>
        <w:rPr>
          <w:rFonts w:ascii="Meiryo UI" w:eastAsia="Meiryo UI" w:hAnsi="Meiryo UI"/>
        </w:rPr>
      </w:pPr>
      <w:r w:rsidRPr="00B7523C">
        <w:rPr>
          <w:rFonts w:ascii="Meiryo UI" w:eastAsia="Meiryo UI" w:hAnsi="Meiryo UI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47505F1" wp14:editId="52CDFD46">
                <wp:simplePos x="0" y="0"/>
                <wp:positionH relativeFrom="column">
                  <wp:posOffset>4731385</wp:posOffset>
                </wp:positionH>
                <wp:positionV relativeFrom="paragraph">
                  <wp:posOffset>243205</wp:posOffset>
                </wp:positionV>
                <wp:extent cx="2524125" cy="2952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ED2B4" w14:textId="251D51BC" w:rsidR="00B7523C" w:rsidRPr="00EB1A48" w:rsidRDefault="00B7523C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6"/>
                                <w14:textOutline w14:w="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1A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6"/>
                                <w14:textOutline w14:w="0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写真提供：四日市大学教授　千葉　賢 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7505F1" id="_x0000_s1031" type="#_x0000_t202" style="position:absolute;margin-left:372.55pt;margin-top:19.15pt;width:198.75pt;height:23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" filled="f" stroked="f">
                <v:textbox>
                  <w:txbxContent>
                    <w:p w14:paraId="474ED2B4" w14:textId="251D51BC" w:rsidR="00B7523C" w:rsidRPr="00EB1A48" w:rsidRDefault="00B7523C">
                      <w:pPr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6"/>
                          <w14:textOutline w14:w="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1A48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6"/>
                          <w14:textOutline w14:w="0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  <w:t>写真提供：四日市大学教授　千葉　賢 氏</w:t>
                      </w:r>
                    </w:p>
                  </w:txbxContent>
                </v:textbox>
              </v:shape>
            </w:pict>
          </mc:Fallback>
        </mc:AlternateContent>
      </w:r>
    </w:p>
    <w:p w14:paraId="460442DC" w14:textId="7B1B3C4D" w:rsidR="00456B6A" w:rsidRDefault="00456B6A" w:rsidP="004F4DEB">
      <w:pPr>
        <w:pStyle w:val="aa"/>
        <w:rPr>
          <w:rFonts w:ascii="Meiryo UI" w:eastAsia="Meiryo UI" w:hAnsi="Meiryo UI"/>
        </w:rPr>
      </w:pPr>
    </w:p>
    <w:p w14:paraId="1B56DB9A" w14:textId="588FFC92" w:rsidR="004C1B69" w:rsidRDefault="004C1B69" w:rsidP="004F4DEB">
      <w:pPr>
        <w:pStyle w:val="aa"/>
        <w:rPr>
          <w:rFonts w:ascii="Meiryo UI" w:eastAsia="Meiryo UI" w:hAnsi="Meiryo UI"/>
        </w:rPr>
      </w:pPr>
    </w:p>
    <w:p w14:paraId="48225855" w14:textId="4E1BD052" w:rsidR="00A06034" w:rsidRDefault="008B3E0C" w:rsidP="00953B43">
      <w:pPr>
        <w:pStyle w:val="aa"/>
        <w:ind w:right="83"/>
        <w:jc w:val="right"/>
        <w:rPr>
          <w:rFonts w:ascii="Meiryo UI" w:eastAsia="Meiryo UI" w:hAnsi="Meiryo UI"/>
        </w:rPr>
      </w:pPr>
      <w:r w:rsidRPr="00953B43">
        <w:rPr>
          <w:rFonts w:ascii="Meiryo UI" w:eastAsia="Meiryo UI" w:hAnsi="Meiryo UI" w:hint="eastAsia"/>
          <w:b/>
          <w:sz w:val="28"/>
          <w:szCs w:val="28"/>
        </w:rPr>
        <w:t xml:space="preserve">＜講座内容＞　</w:t>
      </w:r>
      <w:r>
        <w:rPr>
          <w:rFonts w:ascii="Meiryo UI" w:eastAsia="Meiryo UI" w:hAnsi="Meiryo UI" w:hint="eastAsia"/>
          <w:b/>
        </w:rPr>
        <w:t xml:space="preserve">　　　　　　　　　　　　　　</w:t>
      </w:r>
      <w:r w:rsidR="000D1D3A">
        <w:rPr>
          <w:rFonts w:ascii="Meiryo UI" w:eastAsia="Meiryo UI" w:hAnsi="Meiryo UI" w:hint="eastAsia"/>
          <w:b/>
        </w:rPr>
        <w:t xml:space="preserve">　</w:t>
      </w:r>
      <w:r>
        <w:rPr>
          <w:rFonts w:ascii="Meiryo UI" w:eastAsia="Meiryo UI" w:hAnsi="Meiryo UI" w:hint="eastAsia"/>
          <w:b/>
        </w:rPr>
        <w:t xml:space="preserve">　</w:t>
      </w:r>
      <w:r w:rsidR="00A06034" w:rsidRPr="008B3E0C">
        <w:rPr>
          <w:rFonts w:ascii="Meiryo UI" w:eastAsia="Meiryo UI" w:hAnsi="Meiryo UI" w:hint="eastAsia"/>
          <w:sz w:val="18"/>
          <w:szCs w:val="18"/>
        </w:rPr>
        <w:t>＊</w:t>
      </w:r>
      <w:r w:rsidR="004567FE" w:rsidRPr="008B3E0C">
        <w:rPr>
          <w:rFonts w:ascii="Meiryo UI" w:eastAsia="Meiryo UI" w:hAnsi="Meiryo UI" w:hint="eastAsia"/>
          <w:sz w:val="18"/>
          <w:szCs w:val="18"/>
        </w:rPr>
        <w:t>新型コロナウイルス感染拡大</w:t>
      </w:r>
      <w:r w:rsidR="00036717">
        <w:rPr>
          <w:rFonts w:ascii="Meiryo UI" w:eastAsia="Meiryo UI" w:hAnsi="Meiryo UI" w:hint="eastAsia"/>
          <w:sz w:val="18"/>
          <w:szCs w:val="18"/>
        </w:rPr>
        <w:t>防止対策</w:t>
      </w:r>
      <w:r w:rsidR="000D1D3A">
        <w:rPr>
          <w:rFonts w:ascii="Meiryo UI" w:eastAsia="Meiryo UI" w:hAnsi="Meiryo UI" w:hint="eastAsia"/>
          <w:sz w:val="18"/>
          <w:szCs w:val="18"/>
        </w:rPr>
        <w:t>のため</w:t>
      </w:r>
      <w:r w:rsidR="004C1B69">
        <w:rPr>
          <w:rFonts w:ascii="Meiryo UI" w:eastAsia="Meiryo UI" w:hAnsi="Meiryo UI" w:hint="eastAsia"/>
          <w:sz w:val="18"/>
          <w:szCs w:val="18"/>
        </w:rPr>
        <w:t>、</w:t>
      </w:r>
      <w:r w:rsidR="000D1D3A">
        <w:rPr>
          <w:rFonts w:ascii="Meiryo UI" w:eastAsia="Meiryo UI" w:hAnsi="Meiryo UI" w:hint="eastAsia"/>
          <w:sz w:val="18"/>
          <w:szCs w:val="18"/>
        </w:rPr>
        <w:t>内容・会場など</w:t>
      </w:r>
      <w:r w:rsidR="00A06034" w:rsidRPr="008B3E0C">
        <w:rPr>
          <w:rFonts w:ascii="Meiryo UI" w:eastAsia="Meiryo UI" w:hAnsi="Meiryo UI" w:hint="eastAsia"/>
          <w:sz w:val="18"/>
          <w:szCs w:val="18"/>
        </w:rPr>
        <w:t>変更の可能性があります</w:t>
      </w:r>
      <w:r w:rsidR="000D1D3A">
        <w:rPr>
          <w:rFonts w:ascii="Meiryo UI" w:eastAsia="Meiryo UI" w:hAnsi="Meiryo UI" w:hint="eastAsia"/>
          <w:sz w:val="18"/>
          <w:szCs w:val="18"/>
        </w:rPr>
        <w:t>。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4536"/>
        <w:gridCol w:w="4111"/>
      </w:tblGrid>
      <w:tr w:rsidR="007864C1" w14:paraId="618AB1B9" w14:textId="77777777" w:rsidTr="000D1D3A">
        <w:tc>
          <w:tcPr>
            <w:tcW w:w="2268" w:type="dxa"/>
            <w:tcBorders>
              <w:bottom w:val="single" w:sz="4" w:space="0" w:color="auto"/>
            </w:tcBorders>
          </w:tcPr>
          <w:p w14:paraId="4A3FFAED" w14:textId="2442BD0E" w:rsidR="007864C1" w:rsidRPr="00406186" w:rsidRDefault="009A1230" w:rsidP="009A1230">
            <w:pPr>
              <w:pStyle w:val="aa"/>
              <w:jc w:val="center"/>
              <w:rPr>
                <w:rFonts w:ascii="Meiryo UI" w:eastAsia="Meiryo UI" w:hAnsi="Meiryo UI"/>
                <w:b/>
                <w:bCs/>
                <w:color w:val="auto"/>
                <w:sz w:val="22"/>
                <w:szCs w:val="22"/>
              </w:rPr>
            </w:pPr>
            <w:r w:rsidRPr="00406186">
              <w:rPr>
                <w:rFonts w:ascii="Meiryo UI" w:eastAsia="Meiryo UI" w:hAnsi="Meiryo UI" w:hint="eastAsia"/>
                <w:b/>
                <w:bCs/>
                <w:color w:val="auto"/>
                <w:sz w:val="22"/>
                <w:szCs w:val="22"/>
              </w:rPr>
              <w:t>テーマ</w:t>
            </w:r>
          </w:p>
        </w:tc>
        <w:tc>
          <w:tcPr>
            <w:tcW w:w="4536" w:type="dxa"/>
          </w:tcPr>
          <w:p w14:paraId="138A3CAD" w14:textId="5DEEACE8" w:rsidR="007864C1" w:rsidRPr="00406186" w:rsidRDefault="007864C1" w:rsidP="00617B5C">
            <w:pPr>
              <w:pStyle w:val="aa"/>
              <w:spacing w:line="360" w:lineRule="exact"/>
              <w:jc w:val="center"/>
              <w:rPr>
                <w:rFonts w:ascii="Meiryo UI" w:eastAsia="Meiryo UI" w:hAnsi="Meiryo UI"/>
                <w:b/>
                <w:bCs/>
                <w:color w:val="auto"/>
                <w:sz w:val="22"/>
                <w:szCs w:val="22"/>
              </w:rPr>
            </w:pPr>
            <w:r w:rsidRPr="00406186">
              <w:rPr>
                <w:rFonts w:ascii="Meiryo UI" w:eastAsia="Meiryo UI" w:hAnsi="Meiryo UI" w:hint="eastAsia"/>
                <w:b/>
                <w:bCs/>
                <w:color w:val="auto"/>
                <w:sz w:val="22"/>
                <w:szCs w:val="22"/>
              </w:rPr>
              <w:t>第1講</w:t>
            </w:r>
            <w:r w:rsidR="00617B5C" w:rsidRPr="00406186">
              <w:rPr>
                <w:rFonts w:ascii="Meiryo UI" w:eastAsia="Meiryo UI" w:hAnsi="Meiryo UI" w:cs="Meiryo UI" w:hint="eastAsia"/>
                <w:b/>
                <w:bCs/>
                <w:color w:val="auto"/>
                <w:sz w:val="23"/>
                <w:szCs w:val="23"/>
              </w:rPr>
              <w:t>＜14:00</w:t>
            </w:r>
            <w:r w:rsidR="00617B5C" w:rsidRPr="00406186">
              <w:rPr>
                <w:rFonts w:ascii="Meiryo UI" w:eastAsia="Meiryo UI" w:hAnsi="Meiryo UI" w:cs="Meiryo UI" w:hint="eastAsia"/>
                <w:b/>
                <w:bCs/>
                <w:color w:val="auto"/>
                <w:sz w:val="22"/>
                <w:szCs w:val="22"/>
              </w:rPr>
              <w:t>～14:55＞</w:t>
            </w:r>
          </w:p>
        </w:tc>
        <w:tc>
          <w:tcPr>
            <w:tcW w:w="4111" w:type="dxa"/>
          </w:tcPr>
          <w:p w14:paraId="394685E0" w14:textId="0B86FD87" w:rsidR="007864C1" w:rsidRPr="00406186" w:rsidRDefault="007864C1" w:rsidP="00617B5C">
            <w:pPr>
              <w:pStyle w:val="aa"/>
              <w:spacing w:line="360" w:lineRule="exact"/>
              <w:jc w:val="center"/>
              <w:rPr>
                <w:rFonts w:ascii="Meiryo UI" w:eastAsia="Meiryo UI" w:hAnsi="Meiryo UI"/>
                <w:b/>
                <w:bCs/>
                <w:color w:val="auto"/>
                <w:sz w:val="22"/>
                <w:szCs w:val="22"/>
              </w:rPr>
            </w:pPr>
            <w:r w:rsidRPr="00406186">
              <w:rPr>
                <w:rFonts w:ascii="Meiryo UI" w:eastAsia="Meiryo UI" w:hAnsi="Meiryo UI" w:hint="eastAsia"/>
                <w:b/>
                <w:bCs/>
                <w:color w:val="auto"/>
                <w:sz w:val="22"/>
                <w:szCs w:val="22"/>
              </w:rPr>
              <w:t>第2講</w:t>
            </w:r>
            <w:r w:rsidR="00617B5C" w:rsidRPr="00406186">
              <w:rPr>
                <w:rFonts w:ascii="Meiryo UI" w:eastAsia="Meiryo UI" w:hAnsi="Meiryo UI" w:cs="Meiryo UI" w:hint="eastAsia"/>
                <w:b/>
                <w:bCs/>
                <w:color w:val="auto"/>
                <w:sz w:val="22"/>
                <w:szCs w:val="22"/>
              </w:rPr>
              <w:t>＜15:00～16:30＞</w:t>
            </w:r>
          </w:p>
        </w:tc>
      </w:tr>
      <w:tr w:rsidR="007864C1" w:rsidRPr="002356B4" w14:paraId="597A0105" w14:textId="77777777" w:rsidTr="000D3E57">
        <w:trPr>
          <w:trHeight w:val="454"/>
        </w:trPr>
        <w:tc>
          <w:tcPr>
            <w:tcW w:w="2268" w:type="dxa"/>
            <w:tcBorders>
              <w:bottom w:val="dashSmallGap" w:sz="4" w:space="0" w:color="auto"/>
            </w:tcBorders>
            <w:shd w:val="clear" w:color="auto" w:fill="FFFF66"/>
            <w:vAlign w:val="center"/>
          </w:tcPr>
          <w:p w14:paraId="0A3E065E" w14:textId="666A4D25" w:rsidR="007864C1" w:rsidRPr="003D62F9" w:rsidRDefault="001F5D4A" w:rsidP="003D62F9">
            <w:pPr>
              <w:pStyle w:val="aa"/>
              <w:spacing w:line="280" w:lineRule="exact"/>
              <w:jc w:val="center"/>
              <w:rPr>
                <w:rFonts w:ascii="Meiryo UI" w:eastAsia="Meiryo UI" w:hAnsi="Meiryo UI" w:cs="Meiryo UI"/>
              </w:rPr>
            </w:pPr>
            <w:r w:rsidRPr="003D62F9">
              <w:rPr>
                <w:rFonts w:ascii="Meiryo UI" w:eastAsia="Meiryo UI" w:hAnsi="Meiryo UI" w:cs="Meiryo UI" w:hint="eastAsia"/>
                <w:b/>
              </w:rPr>
              <w:t>気候変動</w:t>
            </w:r>
          </w:p>
        </w:tc>
        <w:tc>
          <w:tcPr>
            <w:tcW w:w="4536" w:type="dxa"/>
            <w:vMerge w:val="restart"/>
            <w:vAlign w:val="center"/>
          </w:tcPr>
          <w:p w14:paraId="35386726" w14:textId="29C35704" w:rsidR="00B7523C" w:rsidRPr="000D1D3A" w:rsidRDefault="003D62F9" w:rsidP="00B7523C">
            <w:pPr>
              <w:pStyle w:val="aa"/>
              <w:spacing w:line="360" w:lineRule="exact"/>
              <w:rPr>
                <w:rFonts w:ascii="Meiryo UI" w:eastAsia="Meiryo UI" w:hAnsi="Meiryo UI" w:cs="Meiryo UI"/>
              </w:rPr>
            </w:pPr>
            <w:r w:rsidRPr="000D1D3A">
              <w:rPr>
                <w:rFonts w:ascii="Meiryo UI" w:eastAsia="Meiryo UI" w:hAnsi="Meiryo UI" w:cs="Meiryo UI" w:hint="eastAsia"/>
                <w:b/>
              </w:rPr>
              <w:t>脱炭素社会の実現に向けて</w:t>
            </w:r>
          </w:p>
          <w:p w14:paraId="61C2230E" w14:textId="77777777" w:rsidR="007864C1" w:rsidRDefault="007864C1" w:rsidP="00B7523C">
            <w:pPr>
              <w:pStyle w:val="aa"/>
              <w:spacing w:line="36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 w:rsidRPr="00036717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講師：三重県環境生活部地球温暖化対策課</w:t>
            </w:r>
          </w:p>
          <w:p w14:paraId="0887044A" w14:textId="70755EC8" w:rsidR="00953B43" w:rsidRPr="003D62F9" w:rsidRDefault="00953B43" w:rsidP="00B7523C">
            <w:pPr>
              <w:pStyle w:val="aa"/>
              <w:spacing w:line="36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</w:tc>
        <w:tc>
          <w:tcPr>
            <w:tcW w:w="4111" w:type="dxa"/>
            <w:vMerge w:val="restart"/>
            <w:vAlign w:val="center"/>
          </w:tcPr>
          <w:p w14:paraId="4E17935D" w14:textId="3AD6998A" w:rsidR="007864C1" w:rsidRPr="000D1D3A" w:rsidRDefault="009C1FC0" w:rsidP="00CB056E">
            <w:pPr>
              <w:pStyle w:val="aa"/>
              <w:spacing w:line="360" w:lineRule="exact"/>
              <w:rPr>
                <w:rFonts w:ascii="Meiryo UI" w:eastAsia="Meiryo UI" w:hAnsi="Meiryo UI" w:cs="Meiryo UI"/>
                <w:b/>
              </w:rPr>
            </w:pPr>
            <w:r w:rsidRPr="000D1D3A">
              <w:rPr>
                <w:rFonts w:ascii="Meiryo UI" w:eastAsia="Meiryo UI" w:hAnsi="Meiryo UI" w:cs="Meiryo UI" w:hint="eastAsia"/>
                <w:b/>
              </w:rPr>
              <w:t>気候変動による</w:t>
            </w:r>
            <w:r w:rsidR="00B7523C" w:rsidRPr="000D1D3A">
              <w:rPr>
                <w:rFonts w:ascii="Meiryo UI" w:eastAsia="Meiryo UI" w:hAnsi="Meiryo UI" w:cs="Meiryo UI" w:hint="eastAsia"/>
                <w:b/>
              </w:rPr>
              <w:t>人類</w:t>
            </w:r>
            <w:r w:rsidRPr="000D1D3A">
              <w:rPr>
                <w:rFonts w:ascii="Meiryo UI" w:eastAsia="Meiryo UI" w:hAnsi="Meiryo UI" w:cs="Meiryo UI" w:hint="eastAsia"/>
                <w:b/>
              </w:rPr>
              <w:t>の危機</w:t>
            </w:r>
          </w:p>
          <w:p w14:paraId="7F5420A4" w14:textId="77777777" w:rsidR="007864C1" w:rsidRPr="003D62F9" w:rsidRDefault="007864C1" w:rsidP="007864C1">
            <w:pPr>
              <w:pStyle w:val="aa"/>
              <w:spacing w:line="36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 w:rsidRPr="003D62F9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講師：立花　義裕氏</w:t>
            </w:r>
          </w:p>
          <w:p w14:paraId="40F547FC" w14:textId="77777777" w:rsidR="003D62F9" w:rsidRDefault="007864C1" w:rsidP="00B7523C">
            <w:pPr>
              <w:pStyle w:val="aa"/>
              <w:spacing w:line="240" w:lineRule="exact"/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7864C1">
              <w:rPr>
                <w:rFonts w:ascii="Meiryo UI" w:eastAsia="Meiryo UI" w:hAnsi="Meiryo UI" w:cs="Meiryo UI" w:hint="eastAsia"/>
                <w:sz w:val="20"/>
                <w:szCs w:val="20"/>
              </w:rPr>
              <w:t>三重大学大学院生物資源学研究科</w:t>
            </w:r>
          </w:p>
          <w:p w14:paraId="3EBC50F1" w14:textId="5DE2825A" w:rsidR="007864C1" w:rsidRPr="007864C1" w:rsidRDefault="003D62F9" w:rsidP="00B7523C">
            <w:pPr>
              <w:pStyle w:val="aa"/>
              <w:spacing w:line="240" w:lineRule="exact"/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共生環境学教授</w:t>
            </w:r>
          </w:p>
        </w:tc>
      </w:tr>
      <w:tr w:rsidR="007864C1" w:rsidRPr="002356B4" w14:paraId="7804EDD6" w14:textId="77777777" w:rsidTr="000D1D3A">
        <w:trPr>
          <w:trHeight w:val="1020"/>
        </w:trPr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3646E15E" w14:textId="68ED72E2" w:rsidR="007864C1" w:rsidRPr="00A06034" w:rsidRDefault="00A06034" w:rsidP="00A06034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2B5FDF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７月18日（土）</w:t>
            </w:r>
          </w:p>
          <w:p w14:paraId="633FBBA3" w14:textId="11F6DC92" w:rsidR="00953B43" w:rsidRDefault="00953B43" w:rsidP="003D62F9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953B43">
              <w:rPr>
                <w:rFonts w:ascii="Meiryo UI" w:eastAsia="Meiryo UI" w:hAnsi="Meiryo UI" w:cs="Meiryo UI" w:hint="eastAsia"/>
                <w:sz w:val="22"/>
                <w:szCs w:val="22"/>
              </w:rPr>
              <w:t>14:00～16:</w:t>
            </w:r>
            <w:r w:rsidR="00AF74CB">
              <w:rPr>
                <w:rFonts w:ascii="Meiryo UI" w:eastAsia="Meiryo UI" w:hAnsi="Meiryo UI" w:cs="Meiryo UI"/>
                <w:sz w:val="22"/>
                <w:szCs w:val="22"/>
              </w:rPr>
              <w:t>0</w:t>
            </w:r>
            <w:r w:rsidRPr="00953B43">
              <w:rPr>
                <w:rFonts w:ascii="Meiryo UI" w:eastAsia="Meiryo UI" w:hAnsi="Meiryo UI" w:cs="Meiryo UI" w:hint="eastAsia"/>
                <w:sz w:val="22"/>
                <w:szCs w:val="22"/>
              </w:rPr>
              <w:t>0</w:t>
            </w:r>
          </w:p>
          <w:p w14:paraId="042FDB12" w14:textId="1F0E4AF6" w:rsidR="00953B43" w:rsidRPr="007864C1" w:rsidRDefault="007864C1" w:rsidP="00953B43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b/>
                <w:sz w:val="28"/>
                <w:szCs w:val="28"/>
              </w:rPr>
            </w:pPr>
            <w:r w:rsidRPr="00A06034">
              <w:rPr>
                <w:rFonts w:ascii="Meiryo UI" w:eastAsia="Meiryo UI" w:hAnsi="Meiryo UI" w:cs="Meiryo UI" w:hint="eastAsia"/>
                <w:sz w:val="22"/>
                <w:szCs w:val="22"/>
              </w:rPr>
              <w:t>四日市</w:t>
            </w:r>
          </w:p>
        </w:tc>
        <w:tc>
          <w:tcPr>
            <w:tcW w:w="4536" w:type="dxa"/>
            <w:vMerge/>
            <w:vAlign w:val="center"/>
          </w:tcPr>
          <w:p w14:paraId="3AF3ED99" w14:textId="77777777" w:rsidR="007864C1" w:rsidRPr="007864C1" w:rsidRDefault="007864C1" w:rsidP="00CB056E">
            <w:pPr>
              <w:pStyle w:val="aa"/>
              <w:spacing w:line="36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3AEED8EE" w14:textId="77777777" w:rsidR="007864C1" w:rsidRPr="007864C1" w:rsidRDefault="007864C1" w:rsidP="00CB056E">
            <w:pPr>
              <w:pStyle w:val="aa"/>
              <w:spacing w:line="36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</w:tc>
        <w:bookmarkStart w:id="0" w:name="_GoBack"/>
        <w:bookmarkEnd w:id="0"/>
      </w:tr>
      <w:tr w:rsidR="007864C1" w:rsidRPr="002356B4" w14:paraId="30C60589" w14:textId="77777777" w:rsidTr="000D3E57">
        <w:trPr>
          <w:trHeight w:val="435"/>
        </w:trPr>
        <w:tc>
          <w:tcPr>
            <w:tcW w:w="2268" w:type="dxa"/>
            <w:tcBorders>
              <w:bottom w:val="dashSmallGap" w:sz="4" w:space="0" w:color="auto"/>
            </w:tcBorders>
            <w:shd w:val="clear" w:color="auto" w:fill="FFFF66"/>
            <w:vAlign w:val="center"/>
          </w:tcPr>
          <w:p w14:paraId="085405B0" w14:textId="2534CA8A" w:rsidR="007864C1" w:rsidRPr="001F5D4A" w:rsidRDefault="007864C1" w:rsidP="00A06034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</w:rPr>
            </w:pPr>
            <w:r w:rsidRPr="001F5D4A">
              <w:rPr>
                <w:rFonts w:ascii="Meiryo UI" w:eastAsia="Meiryo UI" w:hAnsi="Meiryo UI" w:cs="Meiryo UI" w:hint="eastAsia"/>
                <w:b/>
              </w:rPr>
              <w:t>生物多様性</w:t>
            </w:r>
          </w:p>
        </w:tc>
        <w:tc>
          <w:tcPr>
            <w:tcW w:w="4536" w:type="dxa"/>
            <w:vMerge w:val="restart"/>
            <w:vAlign w:val="center"/>
          </w:tcPr>
          <w:p w14:paraId="206695DC" w14:textId="4AE805B4" w:rsidR="007864C1" w:rsidRPr="000D1D3A" w:rsidRDefault="004920E2" w:rsidP="00CB056E">
            <w:pPr>
              <w:pStyle w:val="aa"/>
              <w:spacing w:line="340" w:lineRule="exact"/>
              <w:rPr>
                <w:rFonts w:ascii="Meiryo UI" w:eastAsia="Meiryo UI" w:hAnsi="Meiryo UI" w:cs="Meiryo UI"/>
                <w:color w:val="auto"/>
                <w:kern w:val="2"/>
              </w:rPr>
            </w:pPr>
            <w:r w:rsidRPr="000D1D3A">
              <w:rPr>
                <w:rFonts w:ascii="Meiryo UI" w:eastAsia="Meiryo UI" w:hAnsi="Meiryo UI" w:cs="Meiryo UI" w:hint="eastAsia"/>
                <w:b/>
                <w:color w:val="auto"/>
                <w:kern w:val="2"/>
              </w:rPr>
              <w:t>第3期</w:t>
            </w:r>
            <w:r w:rsidR="007864C1" w:rsidRPr="000D1D3A">
              <w:rPr>
                <w:rFonts w:ascii="Meiryo UI" w:eastAsia="Meiryo UI" w:hAnsi="Meiryo UI" w:cs="Meiryo UI" w:hint="eastAsia"/>
                <w:b/>
                <w:color w:val="auto"/>
                <w:kern w:val="2"/>
              </w:rPr>
              <w:t>「みえ生物多様性推進プラン</w:t>
            </w:r>
            <w:r w:rsidR="00A06034" w:rsidRPr="000D1D3A">
              <w:rPr>
                <w:rFonts w:ascii="Meiryo UI" w:eastAsia="Meiryo UI" w:hAnsi="Meiryo UI" w:cs="Meiryo UI" w:hint="eastAsia"/>
                <w:b/>
                <w:color w:val="auto"/>
                <w:kern w:val="2"/>
              </w:rPr>
              <w:t>」紹介</w:t>
            </w:r>
          </w:p>
          <w:p w14:paraId="1A6ADF52" w14:textId="59284B2B" w:rsidR="007864C1" w:rsidRPr="007864C1" w:rsidRDefault="007864C1" w:rsidP="00036717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 w:rsidRPr="003D62F9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講師：三重県農林水産部みどり共生推進課</w:t>
            </w:r>
          </w:p>
        </w:tc>
        <w:tc>
          <w:tcPr>
            <w:tcW w:w="4111" w:type="dxa"/>
            <w:vMerge w:val="restart"/>
            <w:vAlign w:val="center"/>
          </w:tcPr>
          <w:p w14:paraId="4318B809" w14:textId="77777777" w:rsidR="000D1D3A" w:rsidRDefault="000D1D3A" w:rsidP="002356B4">
            <w:pPr>
              <w:pStyle w:val="aa"/>
              <w:spacing w:line="34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  <w:p w14:paraId="417CF20C" w14:textId="2B28462B" w:rsidR="007864C1" w:rsidRPr="000D1D3A" w:rsidRDefault="007864C1" w:rsidP="002356B4">
            <w:pPr>
              <w:pStyle w:val="aa"/>
              <w:spacing w:line="340" w:lineRule="exact"/>
              <w:rPr>
                <w:rFonts w:ascii="Meiryo UI" w:eastAsia="Meiryo UI" w:hAnsi="Meiryo UI" w:cs="Meiryo UI"/>
              </w:rPr>
            </w:pPr>
            <w:r w:rsidRPr="000D1D3A">
              <w:rPr>
                <w:rFonts w:ascii="Meiryo UI" w:eastAsia="Meiryo UI" w:hAnsi="Meiryo UI" w:cs="Meiryo UI" w:hint="eastAsia"/>
                <w:b/>
              </w:rPr>
              <w:t>「生物多様性」はなぜ必要か</w:t>
            </w:r>
          </w:p>
          <w:p w14:paraId="4641BDC7" w14:textId="5F294D9A" w:rsidR="007864C1" w:rsidRPr="003D62F9" w:rsidRDefault="007864C1" w:rsidP="00CB056E">
            <w:pPr>
              <w:pStyle w:val="aa"/>
              <w:spacing w:line="34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 w:rsidRPr="003D62F9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講師：平山</w:t>
            </w:r>
            <w:r w:rsidR="001D5292" w:rsidRPr="003D62F9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 xml:space="preserve">　</w:t>
            </w:r>
            <w:r w:rsidRPr="003D62F9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大輔氏</w:t>
            </w:r>
          </w:p>
          <w:p w14:paraId="110610FA" w14:textId="3C70B06E" w:rsidR="007864C1" w:rsidRPr="007864C1" w:rsidRDefault="007864C1" w:rsidP="003D62F9">
            <w:pPr>
              <w:pStyle w:val="aa"/>
              <w:spacing w:line="340" w:lineRule="exact"/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7864C1">
              <w:rPr>
                <w:rFonts w:ascii="Meiryo UI" w:eastAsia="Meiryo UI" w:hAnsi="Meiryo UI" w:cs="Meiryo UI" w:hint="eastAsia"/>
                <w:sz w:val="20"/>
                <w:szCs w:val="20"/>
              </w:rPr>
              <w:t>三重大学教育学部理科教育学科准教授</w:t>
            </w:r>
          </w:p>
        </w:tc>
      </w:tr>
      <w:tr w:rsidR="007864C1" w:rsidRPr="002356B4" w14:paraId="13391950" w14:textId="77777777" w:rsidTr="000D1D3A">
        <w:trPr>
          <w:trHeight w:val="1021"/>
        </w:trPr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2B7C9EBA" w14:textId="4CE075C1" w:rsidR="00A06034" w:rsidRPr="002B5FDF" w:rsidRDefault="00A06034" w:rsidP="00A06034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b/>
                <w:sz w:val="23"/>
                <w:szCs w:val="23"/>
              </w:rPr>
            </w:pPr>
            <w:r w:rsidRPr="002B5FDF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8月</w:t>
            </w:r>
            <w:r w:rsidR="00B7523C" w:rsidRPr="002B5FDF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29</w:t>
            </w:r>
            <w:r w:rsidRPr="002B5FDF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日（土）</w:t>
            </w:r>
          </w:p>
          <w:p w14:paraId="422FE531" w14:textId="0D7E7F69" w:rsidR="007864C1" w:rsidRPr="00A06034" w:rsidRDefault="000D1D3A" w:rsidP="00A06034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14:00</w:t>
            </w:r>
            <w:r w:rsidR="007864C1" w:rsidRPr="00A06034">
              <w:rPr>
                <w:rFonts w:ascii="Meiryo UI" w:eastAsia="Meiryo UI" w:hAnsi="Meiryo UI" w:cs="Meiryo UI" w:hint="eastAsia"/>
                <w:sz w:val="22"/>
                <w:szCs w:val="22"/>
              </w:rPr>
              <w:t>～16:30</w:t>
            </w:r>
          </w:p>
          <w:p w14:paraId="11DDB2EB" w14:textId="6CE9BD09" w:rsidR="007864C1" w:rsidRPr="00AD466B" w:rsidRDefault="00AD466B" w:rsidP="003D62F9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bCs/>
                <w:sz w:val="28"/>
                <w:szCs w:val="28"/>
              </w:rPr>
            </w:pPr>
            <w:r w:rsidRPr="00AD466B">
              <w:rPr>
                <w:rFonts w:ascii="Meiryo UI" w:eastAsia="Meiryo UI" w:hAnsi="Meiryo UI" w:cs="Meiryo UI" w:hint="eastAsia"/>
                <w:bCs/>
                <w:sz w:val="28"/>
                <w:szCs w:val="28"/>
              </w:rPr>
              <w:t>津</w:t>
            </w:r>
          </w:p>
        </w:tc>
        <w:tc>
          <w:tcPr>
            <w:tcW w:w="4536" w:type="dxa"/>
            <w:vMerge/>
            <w:vAlign w:val="center"/>
          </w:tcPr>
          <w:p w14:paraId="0125892A" w14:textId="77777777" w:rsidR="007864C1" w:rsidRPr="007864C1" w:rsidRDefault="007864C1" w:rsidP="00CB056E">
            <w:pPr>
              <w:pStyle w:val="aa"/>
              <w:spacing w:line="340" w:lineRule="exact"/>
              <w:rPr>
                <w:rFonts w:ascii="Meiryo UI" w:eastAsia="Meiryo UI" w:hAnsi="Meiryo UI" w:cs="Meiryo UI"/>
                <w:b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180BAEAE" w14:textId="77777777" w:rsidR="007864C1" w:rsidRPr="007864C1" w:rsidRDefault="007864C1" w:rsidP="002356B4">
            <w:pPr>
              <w:pStyle w:val="aa"/>
              <w:spacing w:line="34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</w:tc>
      </w:tr>
      <w:tr w:rsidR="00A06034" w:rsidRPr="002356B4" w14:paraId="4007B155" w14:textId="77777777" w:rsidTr="000D3E57">
        <w:trPr>
          <w:trHeight w:val="465"/>
        </w:trPr>
        <w:tc>
          <w:tcPr>
            <w:tcW w:w="2268" w:type="dxa"/>
            <w:tcBorders>
              <w:bottom w:val="dashSmallGap" w:sz="4" w:space="0" w:color="auto"/>
            </w:tcBorders>
            <w:shd w:val="clear" w:color="auto" w:fill="FFFF66"/>
            <w:vAlign w:val="center"/>
          </w:tcPr>
          <w:p w14:paraId="23063A26" w14:textId="1FF3F2F5" w:rsidR="00A06034" w:rsidRPr="001F5D4A" w:rsidRDefault="00BD0C25" w:rsidP="00A06034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</w:rPr>
            </w:pPr>
            <w:r w:rsidRPr="001F5D4A">
              <w:rPr>
                <w:rFonts w:ascii="Meiryo UI" w:eastAsia="Meiryo UI" w:hAnsi="Meiryo UI" w:cs="Meiryo UI" w:hint="eastAsia"/>
                <w:b/>
              </w:rPr>
              <w:t>水環境</w:t>
            </w:r>
          </w:p>
        </w:tc>
        <w:tc>
          <w:tcPr>
            <w:tcW w:w="4536" w:type="dxa"/>
            <w:vMerge w:val="restart"/>
            <w:vAlign w:val="center"/>
          </w:tcPr>
          <w:p w14:paraId="1E505805" w14:textId="77777777" w:rsidR="00BD0C25" w:rsidRPr="000D1D3A" w:rsidRDefault="00BD0C25" w:rsidP="00BD0C25">
            <w:pPr>
              <w:widowControl w:val="0"/>
              <w:jc w:val="both"/>
              <w:rPr>
                <w:rFonts w:ascii="Meiryo UI" w:eastAsia="Meiryo UI" w:hAnsi="Meiryo UI" w:cs="Meiryo UI"/>
                <w:color w:val="auto"/>
                <w:kern w:val="2"/>
              </w:rPr>
            </w:pPr>
            <w:r w:rsidRPr="000D1D3A">
              <w:rPr>
                <w:rFonts w:ascii="Meiryo UI" w:eastAsia="Meiryo UI" w:hAnsi="Meiryo UI" w:cs="Meiryo UI" w:hint="eastAsia"/>
                <w:b/>
                <w:color w:val="auto"/>
                <w:kern w:val="2"/>
              </w:rPr>
              <w:t>三重の水環境</w:t>
            </w:r>
          </w:p>
          <w:p w14:paraId="40F17D80" w14:textId="0B4D8778" w:rsidR="00A06034" w:rsidRPr="00036717" w:rsidRDefault="00BD0C25" w:rsidP="00BD0C25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 w:rsidRPr="00036717">
              <w:rPr>
                <w:rFonts w:ascii="Meiryo UI" w:eastAsia="Meiryo UI" w:hAnsi="Meiryo UI" w:cs="Meiryo UI" w:hint="eastAsia"/>
                <w:b/>
                <w:color w:val="auto"/>
                <w:kern w:val="2"/>
                <w:sz w:val="22"/>
                <w:szCs w:val="22"/>
              </w:rPr>
              <w:t>講師：三重県環境生活部大気・水環境課</w:t>
            </w:r>
          </w:p>
        </w:tc>
        <w:tc>
          <w:tcPr>
            <w:tcW w:w="4111" w:type="dxa"/>
            <w:vMerge w:val="restart"/>
            <w:vAlign w:val="center"/>
          </w:tcPr>
          <w:p w14:paraId="53918E1B" w14:textId="77777777" w:rsidR="005C0EF8" w:rsidRPr="000D1D3A" w:rsidRDefault="005C0EF8" w:rsidP="005C0EF8">
            <w:pPr>
              <w:pStyle w:val="aa"/>
              <w:spacing w:line="280" w:lineRule="exact"/>
              <w:rPr>
                <w:rFonts w:ascii="Meiryo UI" w:eastAsia="Meiryo UI" w:hAnsi="Meiryo UI" w:cs="Meiryo UI"/>
              </w:rPr>
            </w:pPr>
            <w:r w:rsidRPr="000D1D3A">
              <w:rPr>
                <w:rFonts w:ascii="Meiryo UI" w:eastAsia="Meiryo UI" w:hAnsi="Meiryo UI" w:cs="Meiryo UI" w:hint="eastAsia"/>
                <w:b/>
              </w:rPr>
              <w:t>伊勢湾の環境と未来に向けて</w:t>
            </w:r>
          </w:p>
          <w:p w14:paraId="6555E468" w14:textId="774E7903" w:rsidR="000D1D3A" w:rsidRDefault="005C0EF8" w:rsidP="00036717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 w:rsidRPr="00036717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講師：千葉　賢氏</w:t>
            </w:r>
          </w:p>
          <w:p w14:paraId="0B686C19" w14:textId="50CD01D3" w:rsidR="00A06034" w:rsidRPr="007864C1" w:rsidRDefault="005C0EF8" w:rsidP="002B5FDF">
            <w:pPr>
              <w:pStyle w:val="aa"/>
              <w:spacing w:line="240" w:lineRule="exact"/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7864C1">
              <w:rPr>
                <w:rFonts w:ascii="Meiryo UI" w:eastAsia="Meiryo UI" w:hAnsi="Meiryo UI" w:cs="Meiryo UI" w:hint="eastAsia"/>
                <w:sz w:val="20"/>
                <w:szCs w:val="20"/>
              </w:rPr>
              <w:t>四日市大学環境情報学部教授</w:t>
            </w:r>
          </w:p>
        </w:tc>
      </w:tr>
      <w:tr w:rsidR="00A06034" w:rsidRPr="002356B4" w14:paraId="362A5EB4" w14:textId="77777777" w:rsidTr="000D1D3A">
        <w:trPr>
          <w:trHeight w:val="1021"/>
        </w:trPr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79AD9D5A" w14:textId="568D4513" w:rsidR="00A06034" w:rsidRPr="00A06034" w:rsidRDefault="009854A4" w:rsidP="00A06034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2B5FDF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10月</w:t>
            </w:r>
            <w:r w:rsidR="00BD0C25" w:rsidRPr="002B5FDF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3</w:t>
            </w:r>
            <w:r w:rsidRPr="002B5FDF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日（土）</w:t>
            </w:r>
            <w:r w:rsidR="000D1D3A" w:rsidRPr="000D1D3A">
              <w:rPr>
                <w:rFonts w:ascii="Meiryo UI" w:eastAsia="Meiryo UI" w:hAnsi="Meiryo UI" w:cs="Meiryo UI" w:hint="eastAsia"/>
                <w:bCs/>
                <w:sz w:val="23"/>
                <w:szCs w:val="23"/>
              </w:rPr>
              <w:t>14:00</w:t>
            </w:r>
            <w:r w:rsidR="00A06034" w:rsidRPr="000D1D3A">
              <w:rPr>
                <w:rFonts w:ascii="Meiryo UI" w:eastAsia="Meiryo UI" w:hAnsi="Meiryo UI" w:cs="Meiryo UI" w:hint="eastAsia"/>
                <w:bCs/>
                <w:sz w:val="22"/>
                <w:szCs w:val="22"/>
              </w:rPr>
              <w:t>～</w:t>
            </w:r>
            <w:r w:rsidR="00A06034" w:rsidRPr="00A06034">
              <w:rPr>
                <w:rFonts w:ascii="Meiryo UI" w:eastAsia="Meiryo UI" w:hAnsi="Meiryo UI" w:cs="Meiryo UI" w:hint="eastAsia"/>
                <w:sz w:val="22"/>
                <w:szCs w:val="22"/>
              </w:rPr>
              <w:t>16:30</w:t>
            </w:r>
          </w:p>
          <w:p w14:paraId="6C770DE7" w14:textId="32833B8A" w:rsidR="00A06034" w:rsidRPr="007864C1" w:rsidRDefault="00BD0C25" w:rsidP="003D62F9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b/>
                <w:sz w:val="28"/>
                <w:szCs w:val="28"/>
              </w:rPr>
            </w:pPr>
            <w:r w:rsidRPr="00A06034">
              <w:rPr>
                <w:rFonts w:ascii="Meiryo UI" w:eastAsia="Meiryo UI" w:hAnsi="Meiryo UI" w:cs="Meiryo UI" w:hint="eastAsia"/>
                <w:sz w:val="22"/>
                <w:szCs w:val="22"/>
              </w:rPr>
              <w:t>松阪</w:t>
            </w:r>
          </w:p>
        </w:tc>
        <w:tc>
          <w:tcPr>
            <w:tcW w:w="4536" w:type="dxa"/>
            <w:vMerge/>
            <w:vAlign w:val="center"/>
          </w:tcPr>
          <w:p w14:paraId="2E5D46F0" w14:textId="77777777" w:rsidR="00A06034" w:rsidRPr="007864C1" w:rsidRDefault="00A06034" w:rsidP="00CB056E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4B772DF1" w14:textId="77777777" w:rsidR="00A06034" w:rsidRPr="007864C1" w:rsidRDefault="00A06034" w:rsidP="002356B4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</w:tc>
      </w:tr>
      <w:tr w:rsidR="00A06034" w:rsidRPr="002356B4" w14:paraId="3715B73A" w14:textId="77777777" w:rsidTr="000D3E57">
        <w:trPr>
          <w:trHeight w:val="442"/>
        </w:trPr>
        <w:tc>
          <w:tcPr>
            <w:tcW w:w="2268" w:type="dxa"/>
            <w:tcBorders>
              <w:bottom w:val="dashSmallGap" w:sz="4" w:space="0" w:color="auto"/>
            </w:tcBorders>
            <w:shd w:val="clear" w:color="auto" w:fill="FFFF66"/>
            <w:vAlign w:val="center"/>
          </w:tcPr>
          <w:p w14:paraId="3F9A7C1B" w14:textId="324BC5E7" w:rsidR="00A06034" w:rsidRPr="001F5D4A" w:rsidRDefault="00BD0C25" w:rsidP="00A06034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</w:rPr>
            </w:pPr>
            <w:r w:rsidRPr="001F5D4A">
              <w:rPr>
                <w:rFonts w:ascii="Meiryo UI" w:eastAsia="Meiryo UI" w:hAnsi="Meiryo UI" w:cs="Meiryo UI" w:hint="eastAsia"/>
                <w:b/>
              </w:rPr>
              <w:t>資源循環</w:t>
            </w:r>
          </w:p>
        </w:tc>
        <w:tc>
          <w:tcPr>
            <w:tcW w:w="4536" w:type="dxa"/>
            <w:vMerge w:val="restart"/>
            <w:vAlign w:val="center"/>
          </w:tcPr>
          <w:p w14:paraId="20C78808" w14:textId="0A5AAF16" w:rsidR="00BD0C25" w:rsidRDefault="00BD0C25" w:rsidP="00BD0C25">
            <w:pPr>
              <w:pStyle w:val="aa"/>
              <w:spacing w:line="280" w:lineRule="exact"/>
              <w:rPr>
                <w:rFonts w:ascii="Meiryo UI" w:eastAsia="Meiryo UI" w:hAnsi="Meiryo UI" w:cs="Meiryo UI"/>
                <w:bCs/>
                <w:sz w:val="16"/>
                <w:szCs w:val="16"/>
              </w:rPr>
            </w:pPr>
            <w:r w:rsidRPr="000D1D3A">
              <w:rPr>
                <w:rFonts w:ascii="Meiryo UI" w:eastAsia="Meiryo UI" w:hAnsi="Meiryo UI" w:cs="Meiryo UI" w:hint="eastAsia"/>
                <w:b/>
              </w:rPr>
              <w:t>プラスチックごみを減らすために</w:t>
            </w:r>
            <w:r w:rsidRPr="00036717">
              <w:rPr>
                <w:rFonts w:ascii="Meiryo UI" w:eastAsia="Meiryo UI" w:hAnsi="Meiryo UI" w:cs="Meiryo UI" w:hint="eastAsia"/>
                <w:bCs/>
                <w:sz w:val="16"/>
                <w:szCs w:val="16"/>
              </w:rPr>
              <w:t>(仮)</w:t>
            </w:r>
          </w:p>
          <w:p w14:paraId="2497F3E6" w14:textId="3852BD4B" w:rsidR="00A06034" w:rsidRPr="00BD0C25" w:rsidRDefault="00BD0C25" w:rsidP="00BD0C25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 w:rsidRPr="00036717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講師：三重県環境生活部廃棄物</w:t>
            </w:r>
            <w:r w:rsidRPr="00036717">
              <w:rPr>
                <w:rFonts w:ascii="Meiryo UI" w:eastAsia="Meiryo UI" w:hAnsi="Meiryo UI" w:cs="Meiryo UI"/>
                <w:b/>
                <w:sz w:val="22"/>
                <w:szCs w:val="22"/>
              </w:rPr>
              <w:t>・</w:t>
            </w:r>
            <w:r w:rsidRPr="00036717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リサイクル課</w:t>
            </w:r>
          </w:p>
        </w:tc>
        <w:tc>
          <w:tcPr>
            <w:tcW w:w="4111" w:type="dxa"/>
            <w:vMerge w:val="restart"/>
            <w:vAlign w:val="center"/>
          </w:tcPr>
          <w:p w14:paraId="1DF81261" w14:textId="77777777" w:rsidR="005C0EF8" w:rsidRDefault="005C0EF8" w:rsidP="005C0EF8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</w:rPr>
            </w:pPr>
          </w:p>
          <w:p w14:paraId="5ADAB079" w14:textId="63CBD6B0" w:rsidR="005C0EF8" w:rsidRPr="000D1D3A" w:rsidRDefault="005C0EF8" w:rsidP="005C0EF8">
            <w:pPr>
              <w:pStyle w:val="aa"/>
              <w:spacing w:line="280" w:lineRule="exact"/>
              <w:rPr>
                <w:rFonts w:ascii="Meiryo UI" w:eastAsia="Meiryo UI" w:hAnsi="Meiryo UI" w:cs="Meiryo UI"/>
              </w:rPr>
            </w:pPr>
            <w:r w:rsidRPr="000D1D3A">
              <w:rPr>
                <w:rFonts w:ascii="Meiryo UI" w:eastAsia="Meiryo UI" w:hAnsi="Meiryo UI" w:cs="Meiryo UI" w:hint="eastAsia"/>
                <w:b/>
              </w:rPr>
              <w:t>プラスチックを使い捨てない</w:t>
            </w:r>
          </w:p>
          <w:p w14:paraId="12B0F47E" w14:textId="77777777" w:rsidR="005C0EF8" w:rsidRPr="003D62F9" w:rsidRDefault="005C0EF8" w:rsidP="005C0EF8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 w:rsidRPr="003D62F9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講師：花嶋　温子氏</w:t>
            </w:r>
          </w:p>
          <w:p w14:paraId="73C184B6" w14:textId="77777777" w:rsidR="005C0EF8" w:rsidRDefault="005C0EF8" w:rsidP="005C0EF8">
            <w:pPr>
              <w:pStyle w:val="aa"/>
              <w:spacing w:line="240" w:lineRule="exact"/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7864C1">
              <w:rPr>
                <w:rFonts w:ascii="Meiryo UI" w:eastAsia="Meiryo UI" w:hAnsi="Meiryo UI" w:cs="Meiryo UI" w:hint="eastAsia"/>
                <w:sz w:val="20"/>
                <w:szCs w:val="20"/>
              </w:rPr>
              <w:t>大阪産業大学デザイン工学部</w:t>
            </w:r>
          </w:p>
          <w:p w14:paraId="54870514" w14:textId="620D367F" w:rsidR="005C0EF8" w:rsidRPr="00036717" w:rsidRDefault="005C0EF8" w:rsidP="005C0EF8">
            <w:pPr>
              <w:pStyle w:val="aa"/>
              <w:spacing w:line="280" w:lineRule="exact"/>
              <w:jc w:val="righ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環境理工学部准教授</w:t>
            </w:r>
          </w:p>
          <w:p w14:paraId="74749219" w14:textId="576174DC" w:rsidR="00A06034" w:rsidRPr="007864C1" w:rsidRDefault="00A06034" w:rsidP="007864C1">
            <w:pPr>
              <w:pStyle w:val="aa"/>
              <w:spacing w:line="280" w:lineRule="exact"/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A06034" w:rsidRPr="002356B4" w14:paraId="71610404" w14:textId="77777777" w:rsidTr="000D1D3A">
        <w:trPr>
          <w:trHeight w:val="1005"/>
        </w:trPr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6357F944" w14:textId="7518E16F" w:rsidR="00B7523C" w:rsidRPr="00A06034" w:rsidRDefault="00A06034" w:rsidP="00B7523C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2B5FDF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10月</w:t>
            </w:r>
            <w:r w:rsidR="00BD0C25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1</w:t>
            </w:r>
            <w:r w:rsidR="00BD0C25">
              <w:rPr>
                <w:rFonts w:ascii="Meiryo UI" w:eastAsia="Meiryo UI" w:hAnsi="Meiryo UI" w:cs="Meiryo UI"/>
                <w:b/>
                <w:sz w:val="23"/>
                <w:szCs w:val="23"/>
              </w:rPr>
              <w:t>0</w:t>
            </w:r>
            <w:r w:rsidRPr="002B5FDF">
              <w:rPr>
                <w:rFonts w:ascii="Meiryo UI" w:eastAsia="Meiryo UI" w:hAnsi="Meiryo UI" w:cs="Meiryo UI" w:hint="eastAsia"/>
                <w:b/>
                <w:sz w:val="23"/>
                <w:szCs w:val="23"/>
              </w:rPr>
              <w:t>日（土）</w:t>
            </w:r>
            <w:r w:rsidR="000D1D3A">
              <w:rPr>
                <w:rFonts w:ascii="Meiryo UI" w:eastAsia="Meiryo UI" w:hAnsi="Meiryo UI" w:cs="Meiryo UI" w:hint="eastAsia"/>
                <w:bCs/>
                <w:sz w:val="23"/>
                <w:szCs w:val="23"/>
              </w:rPr>
              <w:t>14:00</w:t>
            </w:r>
            <w:r w:rsidR="00B7523C" w:rsidRPr="00A06034">
              <w:rPr>
                <w:rFonts w:ascii="Meiryo UI" w:eastAsia="Meiryo UI" w:hAnsi="Meiryo UI" w:cs="Meiryo UI" w:hint="eastAsia"/>
                <w:sz w:val="22"/>
                <w:szCs w:val="22"/>
              </w:rPr>
              <w:t>～16:30</w:t>
            </w:r>
          </w:p>
          <w:p w14:paraId="152554DC" w14:textId="6C0FBAEE" w:rsidR="00A06034" w:rsidRPr="007864C1" w:rsidRDefault="00BD0C25" w:rsidP="00BD0C25">
            <w:pPr>
              <w:pStyle w:val="aa"/>
              <w:spacing w:line="360" w:lineRule="exact"/>
              <w:ind w:firstLineChars="350" w:firstLine="770"/>
              <w:rPr>
                <w:rFonts w:ascii="Meiryo UI" w:eastAsia="Meiryo UI" w:hAnsi="Meiryo UI" w:cs="Meiryo UI"/>
                <w:b/>
                <w:sz w:val="28"/>
                <w:szCs w:val="28"/>
              </w:rPr>
            </w:pPr>
            <w:r w:rsidRPr="00A06034">
              <w:rPr>
                <w:rFonts w:ascii="Meiryo UI" w:eastAsia="Meiryo UI" w:hAnsi="Meiryo UI" w:cs="Meiryo UI" w:hint="eastAsia"/>
                <w:sz w:val="22"/>
                <w:szCs w:val="22"/>
              </w:rPr>
              <w:t>伊勢</w:t>
            </w:r>
          </w:p>
        </w:tc>
        <w:tc>
          <w:tcPr>
            <w:tcW w:w="4536" w:type="dxa"/>
            <w:vMerge/>
            <w:vAlign w:val="center"/>
          </w:tcPr>
          <w:p w14:paraId="54352881" w14:textId="77777777" w:rsidR="00A06034" w:rsidRPr="007864C1" w:rsidRDefault="00A06034" w:rsidP="002356B4">
            <w:pPr>
              <w:widowControl w:val="0"/>
              <w:jc w:val="both"/>
              <w:rPr>
                <w:rFonts w:ascii="Meiryo UI" w:eastAsia="Meiryo UI" w:hAnsi="Meiryo UI" w:cs="Meiryo UI"/>
                <w:b/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4111" w:type="dxa"/>
            <w:vMerge/>
            <w:vAlign w:val="center"/>
          </w:tcPr>
          <w:p w14:paraId="165FB9A1" w14:textId="77777777" w:rsidR="00A06034" w:rsidRPr="007864C1" w:rsidRDefault="00A06034" w:rsidP="00CB056E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</w:tc>
      </w:tr>
      <w:tr w:rsidR="00A06034" w:rsidRPr="002356B4" w14:paraId="19F67BBF" w14:textId="77777777" w:rsidTr="000D3E57">
        <w:trPr>
          <w:trHeight w:val="454"/>
        </w:trPr>
        <w:tc>
          <w:tcPr>
            <w:tcW w:w="2268" w:type="dxa"/>
            <w:tcBorders>
              <w:bottom w:val="dashSmallGap" w:sz="4" w:space="0" w:color="auto"/>
            </w:tcBorders>
            <w:shd w:val="clear" w:color="auto" w:fill="FFFF66"/>
            <w:vAlign w:val="center"/>
          </w:tcPr>
          <w:p w14:paraId="75BD8C47" w14:textId="534EC8AB" w:rsidR="00A06034" w:rsidRPr="001F5D4A" w:rsidRDefault="00A06034" w:rsidP="00A06034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</w:rPr>
            </w:pPr>
            <w:r w:rsidRPr="001F5D4A">
              <w:rPr>
                <w:rFonts w:ascii="Meiryo UI" w:eastAsia="Meiryo UI" w:hAnsi="Meiryo UI" w:cs="Meiryo UI" w:hint="eastAsia"/>
                <w:b/>
              </w:rPr>
              <w:t>エシカル</w:t>
            </w:r>
          </w:p>
        </w:tc>
        <w:tc>
          <w:tcPr>
            <w:tcW w:w="4536" w:type="dxa"/>
            <w:vMerge w:val="restart"/>
            <w:vAlign w:val="center"/>
          </w:tcPr>
          <w:p w14:paraId="3543CE05" w14:textId="77777777" w:rsidR="00C42E46" w:rsidRDefault="004920E2" w:rsidP="004920E2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</w:rPr>
            </w:pPr>
            <w:r w:rsidRPr="004920E2">
              <w:rPr>
                <w:rFonts w:ascii="Meiryo UI" w:eastAsia="Meiryo UI" w:hAnsi="Meiryo UI" w:cs="Meiryo UI" w:hint="eastAsia"/>
                <w:b/>
              </w:rPr>
              <w:t>「</w:t>
            </w:r>
            <w:r w:rsidR="00C42E46" w:rsidRPr="00C42E46">
              <w:rPr>
                <w:rFonts w:ascii="Meiryo UI" w:eastAsia="Meiryo UI" w:hAnsi="Meiryo UI" w:cs="Meiryo UI" w:hint="eastAsia"/>
                <w:b/>
              </w:rPr>
              <w:t>エシカル</w:t>
            </w:r>
            <w:r w:rsidR="00C42E46">
              <w:rPr>
                <w:rFonts w:ascii="Meiryo UI" w:eastAsia="Meiryo UI" w:hAnsi="Meiryo UI" w:cs="Meiryo UI" w:hint="eastAsia"/>
                <w:b/>
              </w:rPr>
              <w:t>」</w:t>
            </w:r>
            <w:r w:rsidR="00C42E46" w:rsidRPr="00C42E46">
              <w:rPr>
                <w:rFonts w:ascii="Meiryo UI" w:eastAsia="Meiryo UI" w:hAnsi="Meiryo UI" w:cs="Meiryo UI" w:hint="eastAsia"/>
                <w:b/>
              </w:rPr>
              <w:t>ってなに？</w:t>
            </w:r>
          </w:p>
          <w:p w14:paraId="008FAF73" w14:textId="5107875F" w:rsidR="004920E2" w:rsidRPr="004920E2" w:rsidRDefault="00C42E46" w:rsidP="004920E2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</w:rPr>
            </w:pPr>
            <w:r>
              <w:rPr>
                <w:rFonts w:ascii="Meiryo UI" w:eastAsia="Meiryo UI" w:hAnsi="Meiryo UI" w:cs="Meiryo UI" w:hint="eastAsia"/>
                <w:b/>
              </w:rPr>
              <w:t>「</w:t>
            </w:r>
            <w:r w:rsidRPr="00C42E46">
              <w:rPr>
                <w:rFonts w:ascii="Meiryo UI" w:eastAsia="Meiryo UI" w:hAnsi="Meiryo UI" w:cs="Meiryo UI" w:hint="eastAsia"/>
                <w:b/>
              </w:rPr>
              <w:t>フェアトレードタウン</w:t>
            </w:r>
            <w:r>
              <w:rPr>
                <w:rFonts w:ascii="Meiryo UI" w:eastAsia="Meiryo UI" w:hAnsi="Meiryo UI" w:cs="Meiryo UI" w:hint="eastAsia"/>
                <w:b/>
              </w:rPr>
              <w:t>」</w:t>
            </w:r>
            <w:r w:rsidRPr="00C42E46">
              <w:rPr>
                <w:rFonts w:ascii="Meiryo UI" w:eastAsia="Meiryo UI" w:hAnsi="Meiryo UI" w:cs="Meiryo UI" w:hint="eastAsia"/>
                <w:b/>
              </w:rPr>
              <w:t>っ</w:t>
            </w:r>
            <w:r>
              <w:rPr>
                <w:rFonts w:ascii="Meiryo UI" w:eastAsia="Meiryo UI" w:hAnsi="Meiryo UI" w:cs="Meiryo UI" w:hint="eastAsia"/>
                <w:b/>
              </w:rPr>
              <w:t>なに？</w:t>
            </w:r>
          </w:p>
          <w:p w14:paraId="234A8C98" w14:textId="16C3A497" w:rsidR="004920E2" w:rsidRPr="008B3E0C" w:rsidRDefault="004920E2" w:rsidP="004920E2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 w:rsidRPr="008B3E0C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講師：原田</w:t>
            </w:r>
            <w:r w:rsidR="00950D57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 xml:space="preserve">　</w:t>
            </w:r>
            <w:r w:rsidRPr="008B3E0C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さとみ氏</w:t>
            </w:r>
          </w:p>
          <w:p w14:paraId="6D08ABA0" w14:textId="77777777" w:rsidR="004920E2" w:rsidRPr="008B3E0C" w:rsidRDefault="004920E2" w:rsidP="002B5FDF">
            <w:pPr>
              <w:pStyle w:val="aa"/>
              <w:spacing w:line="240" w:lineRule="exact"/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B3E0C">
              <w:rPr>
                <w:rFonts w:ascii="Meiryo UI" w:eastAsia="Meiryo UI" w:hAnsi="Meiryo UI" w:cs="Meiryo UI" w:hint="eastAsia"/>
                <w:sz w:val="20"/>
                <w:szCs w:val="20"/>
              </w:rPr>
              <w:t>一般社団法人</w:t>
            </w:r>
            <w:r w:rsidRPr="008B3E0C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r w:rsidRPr="008B3E0C">
              <w:rPr>
                <w:rFonts w:ascii="Meiryo UI" w:eastAsia="Meiryo UI" w:hAnsi="Meiryo UI" w:cs="Meiryo UI" w:hint="eastAsia"/>
                <w:sz w:val="20"/>
                <w:szCs w:val="20"/>
              </w:rPr>
              <w:t>日本フェアトレード・フォーラム理事</w:t>
            </w:r>
          </w:p>
          <w:p w14:paraId="60E13B36" w14:textId="74A8F55B" w:rsidR="004920E2" w:rsidRPr="008B3E0C" w:rsidRDefault="004920E2" w:rsidP="002B5FDF">
            <w:pPr>
              <w:pStyle w:val="aa"/>
              <w:spacing w:line="240" w:lineRule="exact"/>
              <w:jc w:val="righ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8B3E0C">
              <w:rPr>
                <w:rFonts w:ascii="Meiryo UI" w:eastAsia="Meiryo UI" w:hAnsi="Meiryo UI" w:cs="Meiryo UI" w:hint="eastAsia"/>
                <w:sz w:val="20"/>
                <w:szCs w:val="20"/>
              </w:rPr>
              <w:t>一般社団法人</w:t>
            </w:r>
            <w:r w:rsidR="00950D57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 </w:t>
            </w:r>
            <w:r w:rsidRPr="008B3E0C">
              <w:rPr>
                <w:rFonts w:ascii="Meiryo UI" w:eastAsia="Meiryo UI" w:hAnsi="Meiryo UI" w:cs="Meiryo UI" w:hint="eastAsia"/>
                <w:sz w:val="20"/>
                <w:szCs w:val="20"/>
              </w:rPr>
              <w:t>日本エシカル推進協議会理事</w:t>
            </w:r>
          </w:p>
          <w:p w14:paraId="03BB84F2" w14:textId="0B67AAB3" w:rsidR="004920E2" w:rsidRPr="007864C1" w:rsidRDefault="004920E2" w:rsidP="002B5FDF">
            <w:pPr>
              <w:pStyle w:val="aa"/>
              <w:spacing w:line="240" w:lineRule="exact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8B3E0C">
              <w:rPr>
                <w:rFonts w:ascii="Meiryo UI" w:eastAsia="Meiryo UI" w:hAnsi="Meiryo UI" w:cs="Meiryo UI" w:hint="eastAsia"/>
                <w:sz w:val="20"/>
                <w:szCs w:val="20"/>
              </w:rPr>
              <w:t>エシカル・ペネロープ株式会社代表取締役</w:t>
            </w:r>
          </w:p>
        </w:tc>
        <w:tc>
          <w:tcPr>
            <w:tcW w:w="4111" w:type="dxa"/>
            <w:vMerge w:val="restart"/>
            <w:vAlign w:val="center"/>
          </w:tcPr>
          <w:p w14:paraId="271A596C" w14:textId="4472DA0A" w:rsidR="004920E2" w:rsidRDefault="000D1D3A" w:rsidP="00B22B75">
            <w:pPr>
              <w:pStyle w:val="aa"/>
              <w:spacing w:line="360" w:lineRule="exact"/>
              <w:rPr>
                <w:rFonts w:ascii="Meiryo UI" w:eastAsia="Meiryo UI" w:hAnsi="Meiryo UI" w:cs="Meiryo UI"/>
                <w:sz w:val="16"/>
                <w:szCs w:val="16"/>
              </w:rPr>
            </w:pPr>
            <w:r w:rsidRPr="009271B6">
              <w:rPr>
                <w:b/>
                <w:noProof/>
              </w:rPr>
              <w:drawing>
                <wp:anchor distT="0" distB="0" distL="114300" distR="114300" simplePos="0" relativeHeight="251716608" behindDoc="0" locked="0" layoutInCell="1" allowOverlap="1" wp14:anchorId="0AF22B0C" wp14:editId="4C2E264A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-116205</wp:posOffset>
                  </wp:positionV>
                  <wp:extent cx="564515" cy="577850"/>
                  <wp:effectExtent l="0" t="0" r="6985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0E2" w:rsidRPr="009271B6">
              <w:rPr>
                <w:rFonts w:ascii="Meiryo UI" w:eastAsia="Meiryo UI" w:hAnsi="Meiryo UI" w:cs="Meiryo UI" w:hint="eastAsia"/>
                <w:b/>
              </w:rPr>
              <w:t>フェアトレード</w:t>
            </w:r>
            <w:r w:rsidR="009271B6" w:rsidRPr="009271B6">
              <w:rPr>
                <w:rFonts w:ascii="Meiryo UI" w:eastAsia="Meiryo UI" w:hAnsi="Meiryo UI" w:cs="Meiryo UI" w:hint="eastAsia"/>
                <w:b/>
              </w:rPr>
              <w:t>でまちづくり</w:t>
            </w:r>
          </w:p>
          <w:p w14:paraId="5FB56E5C" w14:textId="77777777" w:rsidR="00A06034" w:rsidRDefault="004920E2" w:rsidP="00B22B75">
            <w:pPr>
              <w:pStyle w:val="aa"/>
              <w:spacing w:line="360" w:lineRule="exact"/>
              <w:rPr>
                <w:rFonts w:ascii="Meiryo UI" w:eastAsia="Meiryo UI" w:hAnsi="Meiryo UI" w:cs="Meiryo UI"/>
                <w:b/>
                <w:w w:val="90"/>
                <w:sz w:val="22"/>
                <w:szCs w:val="22"/>
              </w:rPr>
            </w:pPr>
            <w:r w:rsidRPr="004920E2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講師</w:t>
            </w:r>
            <w:r w:rsidR="00AD466B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：</w:t>
            </w:r>
            <w:r w:rsidR="00AD466B" w:rsidRPr="00C66F09">
              <w:rPr>
                <w:rFonts w:ascii="Meiryo UI" w:eastAsia="Meiryo UI" w:hAnsi="Meiryo UI" w:cs="Meiryo UI" w:hint="eastAsia"/>
                <w:b/>
                <w:w w:val="90"/>
                <w:sz w:val="22"/>
                <w:szCs w:val="22"/>
              </w:rPr>
              <w:t>いなべ</w:t>
            </w:r>
            <w:r w:rsidRPr="00C66F09">
              <w:rPr>
                <w:rFonts w:ascii="Meiryo UI" w:eastAsia="Meiryo UI" w:hAnsi="Meiryo UI" w:cs="Meiryo UI" w:hint="eastAsia"/>
                <w:b/>
                <w:w w:val="90"/>
                <w:sz w:val="22"/>
                <w:szCs w:val="22"/>
              </w:rPr>
              <w:t>市役所企画</w:t>
            </w:r>
            <w:r w:rsidR="00AD466B" w:rsidRPr="00C66F09">
              <w:rPr>
                <w:rFonts w:ascii="Meiryo UI" w:eastAsia="Meiryo UI" w:hAnsi="Meiryo UI" w:cs="Meiryo UI" w:hint="eastAsia"/>
                <w:b/>
                <w:w w:val="90"/>
                <w:sz w:val="22"/>
                <w:szCs w:val="22"/>
              </w:rPr>
              <w:t>部</w:t>
            </w:r>
            <w:r w:rsidRPr="00C66F09">
              <w:rPr>
                <w:rFonts w:ascii="Meiryo UI" w:eastAsia="Meiryo UI" w:hAnsi="Meiryo UI" w:cs="Meiryo UI" w:hint="eastAsia"/>
                <w:b/>
                <w:w w:val="90"/>
                <w:sz w:val="22"/>
                <w:szCs w:val="22"/>
              </w:rPr>
              <w:t>政策課</w:t>
            </w:r>
          </w:p>
          <w:p w14:paraId="4BE7E2D9" w14:textId="66EC7095" w:rsidR="003C6539" w:rsidRPr="003C6539" w:rsidRDefault="003C6539" w:rsidP="00440B19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b/>
                <w:w w:val="90"/>
                <w:sz w:val="22"/>
                <w:szCs w:val="22"/>
              </w:rPr>
              <w:t xml:space="preserve">　　　　　フェアトレードタウン担当</w:t>
            </w:r>
          </w:p>
        </w:tc>
      </w:tr>
      <w:tr w:rsidR="00A06034" w:rsidRPr="002356B4" w14:paraId="6AA1C057" w14:textId="77777777" w:rsidTr="000D1D3A">
        <w:trPr>
          <w:trHeight w:val="1021"/>
        </w:trPr>
        <w:tc>
          <w:tcPr>
            <w:tcW w:w="2268" w:type="dxa"/>
            <w:tcBorders>
              <w:top w:val="dashSmallGap" w:sz="4" w:space="0" w:color="auto"/>
            </w:tcBorders>
          </w:tcPr>
          <w:p w14:paraId="3BA007CD" w14:textId="50AFA638" w:rsidR="00B7523C" w:rsidRPr="00A06034" w:rsidRDefault="00A06034" w:rsidP="002B5FDF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2B5FDF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10月17</w:t>
            </w:r>
            <w:r w:rsidR="002B5FDF" w:rsidRPr="002B5FDF">
              <w:rPr>
                <w:rFonts w:ascii="Meiryo UI" w:eastAsia="Meiryo UI" w:hAnsi="Meiryo UI" w:cs="Meiryo UI" w:hint="eastAsia"/>
                <w:b/>
                <w:sz w:val="22"/>
                <w:szCs w:val="22"/>
              </w:rPr>
              <w:t>日（土）</w:t>
            </w:r>
            <w:r w:rsidR="000D1D3A" w:rsidRPr="000D1D3A">
              <w:rPr>
                <w:rFonts w:ascii="Meiryo UI" w:eastAsia="Meiryo UI" w:hAnsi="Meiryo UI" w:cs="Meiryo UI" w:hint="eastAsia"/>
                <w:bCs/>
                <w:sz w:val="22"/>
                <w:szCs w:val="22"/>
              </w:rPr>
              <w:t>14:00</w:t>
            </w:r>
            <w:r w:rsidR="00B7523C" w:rsidRPr="00A06034">
              <w:rPr>
                <w:rFonts w:ascii="Meiryo UI" w:eastAsia="Meiryo UI" w:hAnsi="Meiryo UI" w:cs="Meiryo UI" w:hint="eastAsia"/>
                <w:sz w:val="22"/>
                <w:szCs w:val="22"/>
              </w:rPr>
              <w:t>～16:30</w:t>
            </w:r>
          </w:p>
          <w:p w14:paraId="53FFDB12" w14:textId="037EE6BC" w:rsidR="00A06034" w:rsidRPr="00B7523C" w:rsidRDefault="00B7523C" w:rsidP="00B7523C">
            <w:pPr>
              <w:pStyle w:val="aa"/>
              <w:spacing w:line="360" w:lineRule="exact"/>
              <w:jc w:val="center"/>
              <w:rPr>
                <w:rFonts w:ascii="Meiryo UI" w:eastAsia="Meiryo UI" w:hAnsi="Meiryo UI" w:cs="Meiryo UI"/>
                <w:bCs/>
                <w:sz w:val="22"/>
                <w:szCs w:val="22"/>
              </w:rPr>
            </w:pPr>
            <w:r w:rsidRPr="00B7523C">
              <w:rPr>
                <w:rFonts w:ascii="Meiryo UI" w:eastAsia="Meiryo UI" w:hAnsi="Meiryo UI" w:cs="Meiryo UI" w:hint="eastAsia"/>
                <w:bCs/>
                <w:sz w:val="22"/>
                <w:szCs w:val="22"/>
              </w:rPr>
              <w:t>四日市</w:t>
            </w:r>
          </w:p>
        </w:tc>
        <w:tc>
          <w:tcPr>
            <w:tcW w:w="4536" w:type="dxa"/>
            <w:vMerge/>
          </w:tcPr>
          <w:p w14:paraId="198410E4" w14:textId="77777777" w:rsidR="00A06034" w:rsidRPr="007864C1" w:rsidRDefault="00A06034" w:rsidP="00CB056E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</w:tc>
        <w:tc>
          <w:tcPr>
            <w:tcW w:w="4111" w:type="dxa"/>
            <w:vMerge/>
          </w:tcPr>
          <w:p w14:paraId="7A88BC03" w14:textId="77777777" w:rsidR="00A06034" w:rsidRPr="007864C1" w:rsidRDefault="00A06034" w:rsidP="00CB056E">
            <w:pPr>
              <w:pStyle w:val="aa"/>
              <w:spacing w:line="280" w:lineRule="exact"/>
              <w:rPr>
                <w:rFonts w:ascii="Meiryo UI" w:eastAsia="Meiryo UI" w:hAnsi="Meiryo UI" w:cs="Meiryo UI"/>
                <w:b/>
                <w:sz w:val="22"/>
                <w:szCs w:val="22"/>
              </w:rPr>
            </w:pPr>
          </w:p>
        </w:tc>
      </w:tr>
    </w:tbl>
    <w:p w14:paraId="2FB5FD8D" w14:textId="3D3E8476" w:rsidR="000C4284" w:rsidRPr="00953B43" w:rsidRDefault="009451BC" w:rsidP="004F4DEB">
      <w:pPr>
        <w:pStyle w:val="aa"/>
        <w:rPr>
          <w:rFonts w:ascii="Meiryo UI" w:eastAsia="Meiryo UI" w:hAnsi="Meiryo UI"/>
          <w:b/>
          <w:sz w:val="22"/>
          <w:szCs w:val="22"/>
        </w:rPr>
      </w:pPr>
      <w:r w:rsidRPr="00953B43">
        <w:rPr>
          <w:rFonts w:ascii="Meiryo UI" w:eastAsia="Meiryo UI" w:hAnsi="Meiryo UI" w:hint="eastAsia"/>
          <w:b/>
          <w:sz w:val="28"/>
          <w:szCs w:val="28"/>
        </w:rPr>
        <w:lastRenderedPageBreak/>
        <w:t>＜</w:t>
      </w:r>
      <w:r w:rsidR="00A649B8" w:rsidRPr="00953B43">
        <w:rPr>
          <w:rFonts w:ascii="Meiryo UI" w:eastAsia="Meiryo UI" w:hAnsi="Meiryo UI" w:hint="eastAsia"/>
          <w:b/>
          <w:sz w:val="28"/>
          <w:szCs w:val="28"/>
        </w:rPr>
        <w:t>会場案内</w:t>
      </w:r>
      <w:r w:rsidRPr="00953B43">
        <w:rPr>
          <w:rFonts w:ascii="Meiryo UI" w:eastAsia="Meiryo UI" w:hAnsi="Meiryo UI" w:hint="eastAsia"/>
          <w:b/>
          <w:sz w:val="28"/>
          <w:szCs w:val="28"/>
        </w:rPr>
        <w:t>＞</w:t>
      </w:r>
      <w:r w:rsidR="004A60C4">
        <w:rPr>
          <w:rFonts w:ascii="Meiryo UI" w:eastAsia="Meiryo UI" w:hAnsi="Meiryo UI" w:hint="eastAsia"/>
          <w:b/>
        </w:rPr>
        <w:t xml:space="preserve">　</w:t>
      </w:r>
      <w:r w:rsidR="004A60C4" w:rsidRPr="00953B43">
        <w:rPr>
          <w:rFonts w:ascii="Meiryo UI" w:eastAsia="Meiryo UI" w:hAnsi="Meiryo UI" w:hint="eastAsia"/>
          <w:b/>
          <w:sz w:val="22"/>
          <w:szCs w:val="22"/>
          <w:u w:val="single"/>
        </w:rPr>
        <w:t>各回会場が異なります。ご注意ください。</w:t>
      </w:r>
    </w:p>
    <w:tbl>
      <w:tblPr>
        <w:tblStyle w:val="a4"/>
        <w:tblW w:w="0" w:type="auto"/>
        <w:tblBorders>
          <w:top w:val="single" w:sz="12" w:space="0" w:color="1B7B99" w:themeColor="accent6" w:themeShade="BF"/>
          <w:left w:val="single" w:sz="12" w:space="0" w:color="1B7B99" w:themeColor="accent6" w:themeShade="BF"/>
          <w:bottom w:val="single" w:sz="12" w:space="0" w:color="1B7B99" w:themeColor="accent6" w:themeShade="BF"/>
          <w:right w:val="single" w:sz="12" w:space="0" w:color="1B7B99" w:themeColor="accent6" w:themeShade="BF"/>
          <w:insideH w:val="single" w:sz="12" w:space="0" w:color="1B7B99" w:themeColor="accent6" w:themeShade="BF"/>
          <w:insideV w:val="single" w:sz="12" w:space="0" w:color="1B7B99" w:themeColor="accent6" w:themeShade="BF"/>
        </w:tblBorders>
        <w:tblLook w:val="04A0" w:firstRow="1" w:lastRow="0" w:firstColumn="1" w:lastColumn="0" w:noHBand="0" w:noVBand="1"/>
      </w:tblPr>
      <w:tblGrid>
        <w:gridCol w:w="2820"/>
        <w:gridCol w:w="7230"/>
      </w:tblGrid>
      <w:tr w:rsidR="00953B43" w14:paraId="279DBD1B" w14:textId="77777777" w:rsidTr="00B90A38">
        <w:trPr>
          <w:trHeight w:val="680"/>
        </w:trPr>
        <w:tc>
          <w:tcPr>
            <w:tcW w:w="2820" w:type="dxa"/>
            <w:vAlign w:val="center"/>
          </w:tcPr>
          <w:p w14:paraId="1F1AEE9A" w14:textId="29F0682D" w:rsidR="00953B43" w:rsidRPr="00D278C4" w:rsidRDefault="00953B43" w:rsidP="00A62312">
            <w:pPr>
              <w:pStyle w:val="aa"/>
              <w:spacing w:line="360" w:lineRule="exact"/>
              <w:rPr>
                <w:rFonts w:ascii="Meiryo UI" w:eastAsia="Meiryo UI" w:hAnsi="Meiryo UI"/>
                <w:sz w:val="22"/>
                <w:szCs w:val="22"/>
              </w:rPr>
            </w:pPr>
            <w:r w:rsidRPr="00D278C4">
              <w:rPr>
                <w:rFonts w:ascii="Meiryo UI" w:eastAsia="Meiryo UI" w:hAnsi="Meiryo UI" w:hint="eastAsia"/>
                <w:sz w:val="22"/>
                <w:szCs w:val="22"/>
              </w:rPr>
              <w:t xml:space="preserve">第1回　　</w:t>
            </w:r>
            <w:r w:rsidRPr="00D278C4">
              <w:rPr>
                <w:rFonts w:ascii="Meiryo UI" w:eastAsia="Meiryo UI" w:hAnsi="Meiryo UI" w:cs="Meiryo UI" w:hint="eastAsia"/>
                <w:sz w:val="20"/>
                <w:szCs w:val="20"/>
              </w:rPr>
              <w:t>７月18日（土）</w:t>
            </w:r>
          </w:p>
        </w:tc>
        <w:tc>
          <w:tcPr>
            <w:tcW w:w="7230" w:type="dxa"/>
            <w:vAlign w:val="center"/>
          </w:tcPr>
          <w:p w14:paraId="674044D6" w14:textId="2B78A2F0" w:rsidR="00953B43" w:rsidRDefault="00953B43" w:rsidP="00580570">
            <w:pPr>
              <w:pStyle w:val="aa"/>
              <w:rPr>
                <w:rFonts w:ascii="Meiryo UI" w:eastAsia="Meiryo UI" w:hAnsi="Meiryo UI"/>
              </w:rPr>
            </w:pPr>
            <w:r w:rsidRPr="00953B43">
              <w:rPr>
                <w:rFonts w:ascii="Meiryo UI" w:eastAsia="Meiryo UI" w:hAnsi="Meiryo UI" w:hint="eastAsia"/>
              </w:rPr>
              <w:t>四日市市文化会館</w:t>
            </w:r>
            <w:r w:rsidR="000E67DA">
              <w:rPr>
                <w:rFonts w:ascii="Meiryo UI" w:eastAsia="Meiryo UI" w:hAnsi="Meiryo UI" w:hint="eastAsia"/>
              </w:rPr>
              <w:t xml:space="preserve">　第4ホール</w:t>
            </w:r>
            <w:r w:rsidRPr="00953B43">
              <w:rPr>
                <w:rFonts w:ascii="Meiryo UI" w:eastAsia="Meiryo UI" w:hAnsi="Meiryo UI" w:hint="eastAsia"/>
              </w:rPr>
              <w:t>（四日市市安島2丁目5-3）</w:t>
            </w:r>
          </w:p>
        </w:tc>
      </w:tr>
      <w:tr w:rsidR="00A62312" w14:paraId="2568D810" w14:textId="77777777" w:rsidTr="00B90A38">
        <w:trPr>
          <w:trHeight w:val="680"/>
        </w:trPr>
        <w:tc>
          <w:tcPr>
            <w:tcW w:w="2820" w:type="dxa"/>
            <w:vAlign w:val="center"/>
          </w:tcPr>
          <w:p w14:paraId="74E5EA08" w14:textId="786A5A36" w:rsidR="00A62312" w:rsidRPr="00D278C4" w:rsidRDefault="00A62312" w:rsidP="00A62312">
            <w:pPr>
              <w:pStyle w:val="aa"/>
              <w:spacing w:line="360" w:lineRule="exac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D278C4">
              <w:rPr>
                <w:rFonts w:ascii="Meiryo UI" w:eastAsia="Meiryo UI" w:hAnsi="Meiryo UI" w:hint="eastAsia"/>
                <w:sz w:val="22"/>
                <w:szCs w:val="22"/>
              </w:rPr>
              <w:t xml:space="preserve">第2回　 </w:t>
            </w:r>
            <w:r w:rsidRPr="00D278C4">
              <w:rPr>
                <w:rFonts w:ascii="Meiryo UI" w:eastAsia="Meiryo UI" w:hAnsi="Meiryo UI"/>
                <w:sz w:val="20"/>
                <w:szCs w:val="20"/>
              </w:rPr>
              <w:t xml:space="preserve"> </w:t>
            </w:r>
            <w:r w:rsidRPr="00D278C4">
              <w:rPr>
                <w:rFonts w:ascii="Meiryo UI" w:eastAsia="Meiryo UI" w:hAnsi="Meiryo UI" w:cs="Meiryo UI" w:hint="eastAsia"/>
                <w:sz w:val="20"/>
                <w:szCs w:val="20"/>
              </w:rPr>
              <w:t>8月29日（土）</w:t>
            </w:r>
          </w:p>
        </w:tc>
        <w:tc>
          <w:tcPr>
            <w:tcW w:w="7230" w:type="dxa"/>
            <w:vAlign w:val="center"/>
          </w:tcPr>
          <w:p w14:paraId="33502A05" w14:textId="4C3A3083" w:rsidR="004A60C4" w:rsidRPr="00A62312" w:rsidRDefault="00440B19" w:rsidP="00580570">
            <w:pPr>
              <w:pStyle w:val="aa"/>
              <w:rPr>
                <w:rFonts w:ascii="Meiryo UI" w:eastAsia="Meiryo UI" w:hAnsi="Meiryo UI"/>
              </w:rPr>
            </w:pPr>
            <w:r w:rsidRPr="00440B19">
              <w:rPr>
                <w:rFonts w:ascii="Meiryo UI" w:eastAsia="Meiryo UI" w:hAnsi="Meiryo UI" w:hint="eastAsia"/>
              </w:rPr>
              <w:t>サン・ワーク津</w:t>
            </w:r>
            <w:r w:rsidR="00446325">
              <w:rPr>
                <w:rFonts w:ascii="Meiryo UI" w:eastAsia="Meiryo UI" w:hAnsi="Meiryo UI" w:hint="eastAsia"/>
              </w:rPr>
              <w:t xml:space="preserve">　研修室</w:t>
            </w:r>
            <w:r w:rsidR="004A60C4" w:rsidRPr="00440B19">
              <w:rPr>
                <w:rFonts w:ascii="Meiryo UI" w:eastAsia="Meiryo UI" w:hAnsi="Meiryo UI" w:hint="eastAsia"/>
              </w:rPr>
              <w:t>（</w:t>
            </w:r>
            <w:r w:rsidRPr="00440B19">
              <w:rPr>
                <w:rFonts w:ascii="Meiryo UI" w:eastAsia="Meiryo UI" w:hAnsi="Meiryo UI" w:hint="eastAsia"/>
              </w:rPr>
              <w:t>津市島崎町1</w:t>
            </w:r>
            <w:r w:rsidRPr="00440B19">
              <w:rPr>
                <w:rFonts w:ascii="Meiryo UI" w:eastAsia="Meiryo UI" w:hAnsi="Meiryo UI"/>
              </w:rPr>
              <w:t>43-6</w:t>
            </w:r>
            <w:r w:rsidR="004A60C4" w:rsidRPr="00440B19">
              <w:rPr>
                <w:rFonts w:ascii="Meiryo UI" w:eastAsia="Meiryo UI" w:hAnsi="Meiryo UI" w:hint="eastAsia"/>
              </w:rPr>
              <w:t>）</w:t>
            </w:r>
          </w:p>
        </w:tc>
      </w:tr>
      <w:tr w:rsidR="00A62312" w14:paraId="49FDBC26" w14:textId="77777777" w:rsidTr="00B90A38">
        <w:trPr>
          <w:trHeight w:val="680"/>
        </w:trPr>
        <w:tc>
          <w:tcPr>
            <w:tcW w:w="2820" w:type="dxa"/>
            <w:vAlign w:val="center"/>
          </w:tcPr>
          <w:p w14:paraId="423593E9" w14:textId="68DD1712" w:rsidR="00A62312" w:rsidRPr="00D278C4" w:rsidRDefault="00A62312" w:rsidP="00580570">
            <w:pPr>
              <w:pStyle w:val="aa"/>
              <w:rPr>
                <w:rFonts w:ascii="Meiryo UI" w:eastAsia="Meiryo UI" w:hAnsi="Meiryo UI"/>
                <w:sz w:val="22"/>
                <w:szCs w:val="22"/>
              </w:rPr>
            </w:pPr>
            <w:r w:rsidRPr="00D278C4">
              <w:rPr>
                <w:rFonts w:ascii="Meiryo UI" w:eastAsia="Meiryo UI" w:hAnsi="Meiryo UI" w:hint="eastAsia"/>
                <w:sz w:val="22"/>
                <w:szCs w:val="22"/>
              </w:rPr>
              <w:t xml:space="preserve">第3回　　</w:t>
            </w:r>
            <w:r w:rsidR="00B90A38" w:rsidRPr="00D278C4">
              <w:rPr>
                <w:rFonts w:ascii="Meiryo UI" w:eastAsia="Meiryo UI" w:hAnsi="Meiryo UI" w:cs="Meiryo UI" w:hint="eastAsia"/>
                <w:sz w:val="20"/>
                <w:szCs w:val="20"/>
              </w:rPr>
              <w:t>10月 3日</w:t>
            </w:r>
            <w:r w:rsidR="00B90A38">
              <w:rPr>
                <w:rFonts w:ascii="Meiryo UI" w:eastAsia="Meiryo UI" w:hAnsi="Meiryo UI" w:cs="Meiryo UI" w:hint="eastAsia"/>
                <w:sz w:val="20"/>
                <w:szCs w:val="20"/>
              </w:rPr>
              <w:t>（</w:t>
            </w:r>
            <w:r w:rsidR="00B90A38" w:rsidRPr="00D278C4">
              <w:rPr>
                <w:rFonts w:ascii="Meiryo UI" w:eastAsia="Meiryo UI" w:hAnsi="Meiryo UI" w:cs="Meiryo UI" w:hint="eastAsia"/>
                <w:sz w:val="20"/>
                <w:szCs w:val="20"/>
              </w:rPr>
              <w:t>土）</w:t>
            </w:r>
          </w:p>
        </w:tc>
        <w:tc>
          <w:tcPr>
            <w:tcW w:w="7230" w:type="dxa"/>
            <w:vAlign w:val="center"/>
          </w:tcPr>
          <w:p w14:paraId="1C783108" w14:textId="4FFD78ED" w:rsidR="00A62312" w:rsidRPr="004A60C4" w:rsidRDefault="00B90A38" w:rsidP="00580570">
            <w:pPr>
              <w:pStyle w:val="aa"/>
              <w:rPr>
                <w:rFonts w:ascii="Meiryo UI" w:eastAsia="Meiryo UI" w:hAnsi="Meiryo UI"/>
              </w:rPr>
            </w:pPr>
            <w:r w:rsidRPr="00E831CB">
              <w:rPr>
                <w:rFonts w:ascii="Meiryo UI" w:eastAsia="Meiryo UI" w:hAnsi="Meiryo UI" w:hint="eastAsia"/>
              </w:rPr>
              <w:t>三重県松阪庁舎</w:t>
            </w:r>
            <w:r w:rsidR="00C71391">
              <w:rPr>
                <w:rFonts w:ascii="Meiryo UI" w:eastAsia="Meiryo UI" w:hAnsi="Meiryo UI" w:hint="eastAsia"/>
              </w:rPr>
              <w:t xml:space="preserve">　6階　大会議室</w:t>
            </w:r>
            <w:r w:rsidRPr="00E831CB">
              <w:rPr>
                <w:rFonts w:ascii="Meiryo UI" w:eastAsia="Meiryo UI" w:hAnsi="Meiryo UI" w:hint="eastAsia"/>
              </w:rPr>
              <w:t>（松阪市高町138）</w:t>
            </w:r>
            <w:r w:rsidR="0096087B">
              <w:t xml:space="preserve"> </w:t>
            </w:r>
          </w:p>
        </w:tc>
      </w:tr>
      <w:tr w:rsidR="00A62312" w14:paraId="6FECF43C" w14:textId="77777777" w:rsidTr="00B90A38">
        <w:trPr>
          <w:trHeight w:val="680"/>
        </w:trPr>
        <w:tc>
          <w:tcPr>
            <w:tcW w:w="2820" w:type="dxa"/>
            <w:vAlign w:val="center"/>
          </w:tcPr>
          <w:p w14:paraId="2627D925" w14:textId="700303BC" w:rsidR="00A62312" w:rsidRPr="00D278C4" w:rsidRDefault="00A62312" w:rsidP="00580570">
            <w:pPr>
              <w:pStyle w:val="aa"/>
              <w:rPr>
                <w:rFonts w:ascii="Meiryo UI" w:eastAsia="Meiryo UI" w:hAnsi="Meiryo UI"/>
                <w:sz w:val="22"/>
                <w:szCs w:val="22"/>
              </w:rPr>
            </w:pPr>
            <w:r w:rsidRPr="00D278C4">
              <w:rPr>
                <w:rFonts w:ascii="Meiryo UI" w:eastAsia="Meiryo UI" w:hAnsi="Meiryo UI" w:hint="eastAsia"/>
                <w:sz w:val="22"/>
                <w:szCs w:val="22"/>
              </w:rPr>
              <w:t xml:space="preserve">第4回　</w:t>
            </w:r>
            <w:r w:rsidR="00B90A38" w:rsidRPr="00D278C4"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10月 </w:t>
            </w:r>
            <w:r w:rsidR="00B90A38">
              <w:rPr>
                <w:rFonts w:ascii="Meiryo UI" w:eastAsia="Meiryo UI" w:hAnsi="Meiryo UI" w:cs="Meiryo UI"/>
                <w:sz w:val="20"/>
                <w:szCs w:val="20"/>
              </w:rPr>
              <w:t>10</w:t>
            </w:r>
            <w:r w:rsidR="00B90A38" w:rsidRPr="00D278C4">
              <w:rPr>
                <w:rFonts w:ascii="Meiryo UI" w:eastAsia="Meiryo UI" w:hAnsi="Meiryo UI" w:cs="Meiryo UI" w:hint="eastAsia"/>
                <w:sz w:val="20"/>
                <w:szCs w:val="20"/>
              </w:rPr>
              <w:t>日</w:t>
            </w:r>
            <w:r w:rsidR="00B90A38">
              <w:rPr>
                <w:rFonts w:ascii="Meiryo UI" w:eastAsia="Meiryo UI" w:hAnsi="Meiryo UI" w:cs="Meiryo UI" w:hint="eastAsia"/>
                <w:sz w:val="20"/>
                <w:szCs w:val="20"/>
              </w:rPr>
              <w:t>（</w:t>
            </w:r>
            <w:r w:rsidR="00B90A38" w:rsidRPr="00D278C4">
              <w:rPr>
                <w:rFonts w:ascii="Meiryo UI" w:eastAsia="Meiryo UI" w:hAnsi="Meiryo UI" w:cs="Meiryo UI" w:hint="eastAsia"/>
                <w:sz w:val="20"/>
                <w:szCs w:val="20"/>
              </w:rPr>
              <w:t>土）</w:t>
            </w:r>
          </w:p>
        </w:tc>
        <w:tc>
          <w:tcPr>
            <w:tcW w:w="7230" w:type="dxa"/>
            <w:vAlign w:val="center"/>
          </w:tcPr>
          <w:p w14:paraId="61C22406" w14:textId="37C9B56B" w:rsidR="00A62312" w:rsidRPr="00A62312" w:rsidRDefault="00B90A38" w:rsidP="00580570">
            <w:pPr>
              <w:pStyle w:val="aa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三重県伊勢庁舎</w:t>
            </w:r>
            <w:r w:rsidR="00C71391">
              <w:rPr>
                <w:rFonts w:ascii="Meiryo UI" w:eastAsia="Meiryo UI" w:hAnsi="Meiryo UI" w:hint="eastAsia"/>
              </w:rPr>
              <w:t xml:space="preserve">　４階　4</w:t>
            </w:r>
            <w:r w:rsidR="00C71391">
              <w:rPr>
                <w:rFonts w:ascii="Meiryo UI" w:eastAsia="Meiryo UI" w:hAnsi="Meiryo UI"/>
              </w:rPr>
              <w:t>01</w:t>
            </w:r>
            <w:r w:rsidR="00C71391">
              <w:rPr>
                <w:rFonts w:ascii="Meiryo UI" w:eastAsia="Meiryo UI" w:hAnsi="Meiryo UI" w:hint="eastAsia"/>
              </w:rPr>
              <w:t>会議室</w:t>
            </w:r>
            <w:r>
              <w:rPr>
                <w:rFonts w:ascii="Meiryo UI" w:eastAsia="Meiryo UI" w:hAnsi="Meiryo UI" w:hint="eastAsia"/>
              </w:rPr>
              <w:t xml:space="preserve">　(伊勢市勢田町628番地2)</w:t>
            </w:r>
          </w:p>
        </w:tc>
      </w:tr>
      <w:tr w:rsidR="00A62312" w14:paraId="11BEFEF7" w14:textId="77777777" w:rsidTr="00B90A38">
        <w:trPr>
          <w:trHeight w:val="680"/>
        </w:trPr>
        <w:tc>
          <w:tcPr>
            <w:tcW w:w="2820" w:type="dxa"/>
            <w:vAlign w:val="center"/>
          </w:tcPr>
          <w:p w14:paraId="70629DE0" w14:textId="203BBFAA" w:rsidR="00A62312" w:rsidRPr="00D278C4" w:rsidRDefault="00A62312" w:rsidP="00580570">
            <w:pPr>
              <w:pStyle w:val="aa"/>
              <w:rPr>
                <w:rFonts w:ascii="Meiryo UI" w:eastAsia="Meiryo UI" w:hAnsi="Meiryo UI"/>
                <w:sz w:val="22"/>
                <w:szCs w:val="22"/>
              </w:rPr>
            </w:pPr>
            <w:r w:rsidRPr="00D278C4">
              <w:rPr>
                <w:rFonts w:ascii="Meiryo UI" w:eastAsia="Meiryo UI" w:hAnsi="Meiryo UI" w:hint="eastAsia"/>
                <w:sz w:val="22"/>
                <w:szCs w:val="22"/>
              </w:rPr>
              <w:t xml:space="preserve">第5回　</w:t>
            </w:r>
            <w:r w:rsidRPr="00D278C4">
              <w:rPr>
                <w:rFonts w:ascii="Meiryo UI" w:eastAsia="Meiryo UI" w:hAnsi="Meiryo UI" w:cs="Meiryo UI" w:hint="eastAsia"/>
                <w:sz w:val="20"/>
                <w:szCs w:val="20"/>
              </w:rPr>
              <w:t>10月 17日（土）</w:t>
            </w:r>
          </w:p>
        </w:tc>
        <w:tc>
          <w:tcPr>
            <w:tcW w:w="7230" w:type="dxa"/>
            <w:vAlign w:val="center"/>
          </w:tcPr>
          <w:p w14:paraId="124F92CA" w14:textId="34F261E0" w:rsidR="00A62312" w:rsidRPr="00A82874" w:rsidRDefault="00794D7C" w:rsidP="00580570">
            <w:pPr>
              <w:pStyle w:val="aa"/>
              <w:rPr>
                <w:rFonts w:ascii="Meiryo UI" w:eastAsia="Meiryo UI" w:hAnsi="Meiryo UI"/>
                <w:sz w:val="22"/>
                <w:szCs w:val="22"/>
              </w:rPr>
            </w:pPr>
            <w:r>
              <w:rPr>
                <w:rFonts w:ascii="Meiryo UI" w:eastAsia="Meiryo UI" w:hAnsi="Meiryo UI" w:hint="eastAsia"/>
                <w:color w:val="auto"/>
              </w:rPr>
              <w:t>じばさん三重　大研修室</w:t>
            </w:r>
            <w:r w:rsidR="00D278C4" w:rsidRPr="00A82874">
              <w:rPr>
                <w:rFonts w:ascii="Meiryo UI" w:eastAsia="Meiryo UI" w:hAnsi="Meiryo UI" w:hint="eastAsia"/>
                <w:color w:val="auto"/>
              </w:rPr>
              <w:t>（</w:t>
            </w:r>
            <w:r>
              <w:rPr>
                <w:rFonts w:ascii="Meiryo UI" w:eastAsia="Meiryo UI" w:hAnsi="Meiryo UI" w:hint="eastAsia"/>
                <w:color w:val="auto"/>
              </w:rPr>
              <w:t>四日市市安島1丁目3</w:t>
            </w:r>
            <w:r>
              <w:rPr>
                <w:rFonts w:ascii="Meiryo UI" w:eastAsia="Meiryo UI" w:hAnsi="Meiryo UI"/>
                <w:color w:val="auto"/>
              </w:rPr>
              <w:t>-18</w:t>
            </w:r>
            <w:r w:rsidR="00D278C4" w:rsidRPr="00A82874">
              <w:rPr>
                <w:rFonts w:ascii="Meiryo UI" w:eastAsia="Meiryo UI" w:hAnsi="Meiryo UI" w:hint="eastAsia"/>
                <w:color w:val="auto"/>
              </w:rPr>
              <w:t>）</w:t>
            </w:r>
          </w:p>
        </w:tc>
      </w:tr>
    </w:tbl>
    <w:p w14:paraId="34C2E6DA" w14:textId="75922731" w:rsidR="00A649B8" w:rsidRDefault="00953B43" w:rsidP="00580570">
      <w:pPr>
        <w:pStyle w:val="aa"/>
        <w:ind w:firstLineChars="100" w:firstLin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9D8347" wp14:editId="4F41C3B4">
                <wp:simplePos x="0" y="0"/>
                <wp:positionH relativeFrom="margin">
                  <wp:posOffset>740410</wp:posOffset>
                </wp:positionH>
                <wp:positionV relativeFrom="paragraph">
                  <wp:posOffset>116840</wp:posOffset>
                </wp:positionV>
                <wp:extent cx="5560695" cy="1543050"/>
                <wp:effectExtent l="0" t="0" r="1905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695" cy="15430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175A5" w14:textId="77777777" w:rsidR="00953B43" w:rsidRDefault="007130F0" w:rsidP="00617B5C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募集人数：各回</w:t>
                            </w:r>
                            <w:r w:rsidRPr="00B64AF8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50</w:t>
                            </w: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名（先着順）</w:t>
                            </w:r>
                          </w:p>
                          <w:p w14:paraId="1389E27D" w14:textId="4493BADF" w:rsidR="007130F0" w:rsidRPr="00B64AF8" w:rsidRDefault="007130F0" w:rsidP="00617B5C">
                            <w:pPr>
                              <w:spacing w:line="240" w:lineRule="exact"/>
                              <w:ind w:firstLineChars="500" w:firstLine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*定員になり</w:t>
                            </w:r>
                            <w:r w:rsidR="00F940F2"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次第</w:t>
                            </w: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、締め切ります</w:t>
                            </w:r>
                            <w:r w:rsidR="00953B43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が、満たない場合は引き続き受け付けます。</w:t>
                            </w:r>
                          </w:p>
                          <w:p w14:paraId="2BC28CB5" w14:textId="093FADAE" w:rsidR="007130F0" w:rsidRDefault="007130F0" w:rsidP="00617B5C">
                            <w:pPr>
                              <w:spacing w:line="240" w:lineRule="exact"/>
                              <w:ind w:left="2640" w:hangingChars="400" w:hanging="264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B64AF8">
                              <w:rPr>
                                <w:rFonts w:ascii="Meiryo UI" w:eastAsia="Meiryo UI" w:hAnsi="Meiryo UI" w:hint="eastAsia"/>
                                <w:spacing w:val="440"/>
                                <w:sz w:val="22"/>
                                <w:szCs w:val="22"/>
                                <w:fitText w:val="880" w:id="-2088423680"/>
                              </w:rPr>
                              <w:t>対</w:t>
                            </w: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  <w:fitText w:val="880" w:id="-2088423680"/>
                              </w:rPr>
                              <w:t>象</w:t>
                            </w: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="008457F7"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中学生</w:t>
                            </w: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以上</w:t>
                            </w:r>
                            <w:r w:rsidR="00A649B8"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9B1C60"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9B1C60" w:rsidRPr="00B64AF8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参加費無料</w:t>
                            </w:r>
                          </w:p>
                          <w:p w14:paraId="6AF6A9A6" w14:textId="22621E19" w:rsidR="00953B43" w:rsidRPr="00B64AF8" w:rsidRDefault="00953B43" w:rsidP="00617B5C">
                            <w:pPr>
                              <w:spacing w:line="240" w:lineRule="exact"/>
                              <w:ind w:left="880" w:hangingChars="400" w:hanging="88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申込締切：各講座開催日の10日前</w:t>
                            </w:r>
                          </w:p>
                          <w:p w14:paraId="67C2C438" w14:textId="77777777" w:rsidR="00B64AF8" w:rsidRDefault="007130F0" w:rsidP="00617B5C">
                            <w:pPr>
                              <w:spacing w:line="240" w:lineRule="exact"/>
                              <w:ind w:left="1100" w:hangingChars="500" w:hanging="110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申込方法：下記参加申込書にご記入いただき、三重県環境学習情報センターまで、</w:t>
                            </w:r>
                            <w:r w:rsidR="00B64AF8"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郵便</w:t>
                            </w: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、F</w:t>
                            </w:r>
                            <w:r w:rsidR="00782CAB" w:rsidRPr="00B64AF8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ax</w:t>
                            </w:r>
                          </w:p>
                          <w:p w14:paraId="24A94487" w14:textId="67B3E44E" w:rsidR="00A649B8" w:rsidRPr="00B64AF8" w:rsidRDefault="007130F0" w:rsidP="00617B5C">
                            <w:pPr>
                              <w:spacing w:line="240" w:lineRule="exact"/>
                              <w:ind w:firstLineChars="500" w:firstLine="1100"/>
                              <w:rPr>
                                <w:sz w:val="22"/>
                                <w:szCs w:val="22"/>
                              </w:rPr>
                            </w:pP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またはE</w:t>
                            </w:r>
                            <w:r w:rsidR="00782CAB" w:rsidRPr="00B64AF8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-</w:t>
                            </w: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mailで送付ください。申込書はホームページから</w:t>
                            </w:r>
                            <w:r w:rsidR="004F62A5"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もダ</w:t>
                            </w:r>
                            <w:r w:rsidRPr="00B64AF8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ウンロードできます。</w:t>
                            </w:r>
                          </w:p>
                          <w:p w14:paraId="3E132557" w14:textId="77777777" w:rsidR="00B64AF8" w:rsidRDefault="00B64A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F9D8347" id="_x0000_s1032" type="#_x0000_t202" style="position:absolute;left:0;text-align:left;margin-left:58.3pt;margin-top:9.2pt;width:437.85pt;height:121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" fillcolor="#ffc" stroked="f">
                <v:textbox>
                  <w:txbxContent>
                    <w:p w14:paraId="68F175A5" w14:textId="77777777" w:rsidR="00953B43" w:rsidRDefault="007130F0" w:rsidP="00617B5C">
                      <w:pPr>
                        <w:spacing w:line="240" w:lineRule="exact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募集人数：各回</w:t>
                      </w:r>
                      <w:r w:rsidRPr="00B64AF8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50</w:t>
                      </w: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名（先着順）</w:t>
                      </w:r>
                    </w:p>
                    <w:p w14:paraId="1389E27D" w14:textId="4493BADF" w:rsidR="007130F0" w:rsidRPr="00B64AF8" w:rsidRDefault="007130F0" w:rsidP="00617B5C">
                      <w:pPr>
                        <w:spacing w:line="240" w:lineRule="exact"/>
                        <w:ind w:firstLineChars="500" w:firstLine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*定員になり</w:t>
                      </w:r>
                      <w:r w:rsidR="00F940F2"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次第</w:t>
                      </w: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、締め切ります</w:t>
                      </w:r>
                      <w:r w:rsidR="00953B43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が、満たない場合は引き続き受け付けます。</w:t>
                      </w:r>
                    </w:p>
                    <w:p w14:paraId="2BC28CB5" w14:textId="093FADAE" w:rsidR="007130F0" w:rsidRDefault="007130F0" w:rsidP="00617B5C">
                      <w:pPr>
                        <w:spacing w:line="240" w:lineRule="exact"/>
                        <w:ind w:left="2640" w:hangingChars="400" w:hanging="264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B64AF8">
                        <w:rPr>
                          <w:rFonts w:ascii="Meiryo UI" w:eastAsia="Meiryo UI" w:hAnsi="Meiryo UI" w:hint="eastAsia"/>
                          <w:spacing w:val="440"/>
                          <w:sz w:val="22"/>
                          <w:szCs w:val="22"/>
                          <w:fitText w:val="880" w:id="-2088423680"/>
                        </w:rPr>
                        <w:t>対</w:t>
                      </w: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  <w:fitText w:val="880" w:id="-2088423680"/>
                        </w:rPr>
                        <w:t>象</w:t>
                      </w: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：</w:t>
                      </w:r>
                      <w:r w:rsidR="008457F7"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中学生</w:t>
                      </w: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以上</w:t>
                      </w:r>
                      <w:r w:rsidR="00A649B8"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 xml:space="preserve">　</w:t>
                      </w:r>
                      <w:r w:rsidR="009B1C60"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 xml:space="preserve">　</w:t>
                      </w:r>
                      <w:r w:rsidR="009B1C60" w:rsidRPr="00B64AF8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参加費無料</w:t>
                      </w:r>
                    </w:p>
                    <w:p w14:paraId="6AF6A9A6" w14:textId="22621E19" w:rsidR="00953B43" w:rsidRPr="00B64AF8" w:rsidRDefault="00953B43" w:rsidP="00617B5C">
                      <w:pPr>
                        <w:spacing w:line="240" w:lineRule="exact"/>
                        <w:ind w:left="880" w:hangingChars="400" w:hanging="88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申込締切：各講座開催日の10日前</w:t>
                      </w:r>
                    </w:p>
                    <w:p w14:paraId="67C2C438" w14:textId="77777777" w:rsidR="00B64AF8" w:rsidRDefault="007130F0" w:rsidP="00617B5C">
                      <w:pPr>
                        <w:spacing w:line="240" w:lineRule="exact"/>
                        <w:ind w:left="1100" w:hangingChars="500" w:hanging="1100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申込方法：下記参加申込書にご記入いただき、三重県環境学習情報センターまで、</w:t>
                      </w:r>
                      <w:r w:rsidR="00B64AF8"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郵便</w:t>
                      </w: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、F</w:t>
                      </w:r>
                      <w:r w:rsidR="00782CAB" w:rsidRPr="00B64AF8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ax</w:t>
                      </w:r>
                    </w:p>
                    <w:p w14:paraId="24A94487" w14:textId="67B3E44E" w:rsidR="00A649B8" w:rsidRPr="00B64AF8" w:rsidRDefault="007130F0" w:rsidP="00617B5C">
                      <w:pPr>
                        <w:spacing w:line="240" w:lineRule="exact"/>
                        <w:ind w:firstLineChars="500" w:firstLine="1100"/>
                        <w:rPr>
                          <w:sz w:val="22"/>
                          <w:szCs w:val="22"/>
                        </w:rPr>
                      </w:pP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またはE</w:t>
                      </w:r>
                      <w:r w:rsidR="00782CAB" w:rsidRPr="00B64AF8"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  <w:t>-</w:t>
                      </w: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mailで送付ください。申込書はホームページから</w:t>
                      </w:r>
                      <w:r w:rsidR="004F62A5"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もダ</w:t>
                      </w:r>
                      <w:r w:rsidRPr="00B64AF8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ウンロードできます。</w:t>
                      </w:r>
                    </w:p>
                    <w:p w14:paraId="3E132557" w14:textId="77777777" w:rsidR="00B64AF8" w:rsidRDefault="00B64AF8"/>
                  </w:txbxContent>
                </v:textbox>
                <w10:wrap anchorx="margin"/>
              </v:shape>
            </w:pict>
          </mc:Fallback>
        </mc:AlternateContent>
      </w:r>
    </w:p>
    <w:p w14:paraId="3E396604" w14:textId="02F68BB3" w:rsidR="00BE27FA" w:rsidRDefault="00953B43" w:rsidP="00580570">
      <w:pPr>
        <w:pStyle w:val="aa"/>
        <w:ind w:firstLineChars="100" w:firstLine="240"/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EB14DFB" wp14:editId="66C107CA">
            <wp:simplePos x="0" y="0"/>
            <wp:positionH relativeFrom="column">
              <wp:posOffset>-64135</wp:posOffset>
            </wp:positionH>
            <wp:positionV relativeFrom="paragraph">
              <wp:posOffset>81915</wp:posOffset>
            </wp:positionV>
            <wp:extent cx="844283" cy="844283"/>
            <wp:effectExtent l="133350" t="133350" r="108585" b="127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1410">
                      <a:off x="0" y="0"/>
                      <a:ext cx="844283" cy="8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838A6" w14:textId="4072465D" w:rsidR="00BE27FA" w:rsidRDefault="00BE27FA" w:rsidP="00580570">
      <w:pPr>
        <w:pStyle w:val="aa"/>
        <w:ind w:firstLineChars="100" w:firstLine="240"/>
        <w:rPr>
          <w:rFonts w:ascii="Meiryo UI" w:eastAsia="Meiryo UI" w:hAnsi="Meiryo UI"/>
        </w:rPr>
      </w:pPr>
    </w:p>
    <w:p w14:paraId="7AA50846" w14:textId="1F1E4835" w:rsidR="00BE27FA" w:rsidRDefault="00BE27FA" w:rsidP="00580570">
      <w:pPr>
        <w:pStyle w:val="aa"/>
        <w:ind w:firstLineChars="100" w:firstLine="240"/>
        <w:rPr>
          <w:rFonts w:ascii="Meiryo UI" w:eastAsia="Meiryo UI" w:hAnsi="Meiryo UI"/>
        </w:rPr>
      </w:pPr>
    </w:p>
    <w:p w14:paraId="2446F24A" w14:textId="50395019" w:rsidR="000C4284" w:rsidRDefault="000C4284" w:rsidP="004F4DEB">
      <w:pPr>
        <w:pStyle w:val="aa"/>
        <w:rPr>
          <w:rFonts w:ascii="Meiryo UI" w:eastAsia="Meiryo UI" w:hAnsi="Meiryo UI"/>
        </w:rPr>
      </w:pPr>
    </w:p>
    <w:p w14:paraId="5F8C1777" w14:textId="242DF640" w:rsidR="00FC474C" w:rsidRDefault="008A2E98" w:rsidP="00215B5D">
      <w:pPr>
        <w:spacing w:line="300" w:lineRule="exact"/>
        <w:rPr>
          <w:rFonts w:ascii="Meiryo UI" w:eastAsia="Meiryo UI" w:hAnsi="Meiryo UI"/>
          <w:b/>
          <w:bCs/>
          <w:sz w:val="28"/>
          <w:szCs w:val="28"/>
        </w:rPr>
      </w:pPr>
      <w:r w:rsidRPr="00617B5C">
        <w:rPr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 wp14:anchorId="3F5657BD" wp14:editId="08A50D41">
            <wp:simplePos x="0" y="0"/>
            <wp:positionH relativeFrom="column">
              <wp:posOffset>6165215</wp:posOffset>
            </wp:positionH>
            <wp:positionV relativeFrom="paragraph">
              <wp:posOffset>252095</wp:posOffset>
            </wp:positionV>
            <wp:extent cx="767080" cy="767080"/>
            <wp:effectExtent l="114300" t="114300" r="109220" b="1092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6247">
                      <a:off x="0" y="0"/>
                      <a:ext cx="76708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F426B" w14:textId="0F7B116D" w:rsidR="00A03BD6" w:rsidRPr="001C7A04" w:rsidRDefault="008D58B4" w:rsidP="007F704B">
      <w:pPr>
        <w:spacing w:line="1000" w:lineRule="exact"/>
        <w:rPr>
          <w:rFonts w:ascii="Meiryo UI" w:eastAsia="Meiryo UI" w:hAnsi="Meiryo UI"/>
          <w:u w:val="single"/>
        </w:rPr>
      </w:pPr>
      <w:r w:rsidRPr="00617B5C">
        <w:rPr>
          <w:rFonts w:ascii="Meiryo UI" w:eastAsia="Meiryo UI" w:hAnsi="Meiryo UI" w:cs="Meiryo UI" w:hint="eastAsia"/>
          <w:b/>
          <w:color w:val="002060"/>
          <w:sz w:val="36"/>
          <w:szCs w:val="36"/>
        </w:rPr>
        <w:t>環境基礎講座</w:t>
      </w:r>
      <w:r w:rsidRPr="00617B5C">
        <w:rPr>
          <w:rFonts w:ascii="Meiryo UI" w:eastAsia="Meiryo UI" w:hAnsi="Meiryo UI" w:cs="Meiryo UI" w:hint="eastAsia"/>
          <w:b/>
          <w:color w:val="C00000"/>
          <w:sz w:val="36"/>
          <w:szCs w:val="36"/>
        </w:rPr>
        <w:t>2020</w:t>
      </w:r>
      <w:r w:rsidR="00617B5C">
        <w:rPr>
          <w:rFonts w:ascii="Meiryo UI" w:eastAsia="Meiryo UI" w:hAnsi="Meiryo UI" w:cs="Meiryo UI" w:hint="eastAsia"/>
          <w:b/>
          <w:color w:val="C00000"/>
          <w:sz w:val="36"/>
          <w:szCs w:val="36"/>
        </w:rPr>
        <w:t xml:space="preserve">　</w:t>
      </w:r>
      <w:r w:rsidR="00BF7DE7" w:rsidRPr="007F704B">
        <w:rPr>
          <w:rFonts w:ascii="Meiryo UI" w:eastAsia="Meiryo UI" w:hAnsi="Meiryo UI" w:hint="eastAsia"/>
          <w:b/>
          <w:bCs/>
          <w:sz w:val="28"/>
          <w:szCs w:val="28"/>
        </w:rPr>
        <w:t>参加申込書</w:t>
      </w:r>
      <w:r w:rsidR="007F704B" w:rsidRPr="007F704B">
        <w:rPr>
          <w:rFonts w:ascii="Meiryo UI" w:eastAsia="Meiryo UI" w:hAnsi="Meiryo UI" w:hint="eastAsia"/>
          <w:b/>
          <w:bCs/>
          <w:sz w:val="28"/>
          <w:szCs w:val="28"/>
        </w:rPr>
        <w:t xml:space="preserve">　</w:t>
      </w:r>
      <w:r w:rsidR="00A03BD6">
        <w:rPr>
          <w:rFonts w:ascii="Meiryo UI" w:eastAsia="Meiryo UI" w:hAnsi="Meiryo UI" w:hint="eastAsia"/>
          <w:b/>
          <w:bCs/>
          <w:sz w:val="28"/>
          <w:szCs w:val="28"/>
        </w:rPr>
        <w:t xml:space="preserve">　</w:t>
      </w:r>
      <w:r w:rsidR="00A03BD6" w:rsidRPr="00A03BD6">
        <w:rPr>
          <w:rFonts w:ascii="Meiryo UI" w:eastAsia="Meiryo UI" w:hAnsi="Meiryo UI" w:hint="eastAsia"/>
          <w:b/>
          <w:bCs/>
          <w:u w:val="single"/>
        </w:rPr>
        <w:t>申込締切：</w:t>
      </w:r>
      <w:r w:rsidR="004F62A5">
        <w:rPr>
          <w:rFonts w:ascii="Meiryo UI" w:eastAsia="Meiryo UI" w:hAnsi="Meiryo UI" w:hint="eastAsia"/>
          <w:b/>
          <w:bCs/>
          <w:u w:val="single"/>
        </w:rPr>
        <w:t>各開催日の</w:t>
      </w:r>
      <w:r w:rsidR="004459C9">
        <w:rPr>
          <w:rFonts w:ascii="Meiryo UI" w:eastAsia="Meiryo UI" w:hAnsi="Meiryo UI" w:hint="eastAsia"/>
          <w:b/>
          <w:bCs/>
          <w:u w:val="single"/>
        </w:rPr>
        <w:t>10日前</w:t>
      </w:r>
      <w:r w:rsidR="004F62A5" w:rsidRPr="001C7A04">
        <w:rPr>
          <w:rFonts w:ascii="Meiryo UI" w:eastAsia="Meiryo UI" w:hAnsi="Meiryo UI"/>
          <w:u w:val="single"/>
        </w:rPr>
        <w:t xml:space="preserve"> </w:t>
      </w:r>
    </w:p>
    <w:tbl>
      <w:tblPr>
        <w:tblStyle w:val="a4"/>
        <w:tblW w:w="1105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559"/>
        <w:gridCol w:w="1276"/>
        <w:gridCol w:w="425"/>
        <w:gridCol w:w="567"/>
        <w:gridCol w:w="567"/>
        <w:gridCol w:w="425"/>
        <w:gridCol w:w="142"/>
        <w:gridCol w:w="1559"/>
        <w:gridCol w:w="1985"/>
      </w:tblGrid>
      <w:tr w:rsidR="00BF7DE7" w14:paraId="6EDEBBF6" w14:textId="1BE06A2B" w:rsidTr="00117EE4">
        <w:trPr>
          <w:trHeight w:hRule="exact" w:val="1021"/>
        </w:trPr>
        <w:tc>
          <w:tcPr>
            <w:tcW w:w="1134" w:type="dxa"/>
            <w:vAlign w:val="center"/>
          </w:tcPr>
          <w:p w14:paraId="5548C198" w14:textId="298F4B70" w:rsidR="00BF7DE7" w:rsidRPr="00633559" w:rsidRDefault="00F71691" w:rsidP="00F71691">
            <w:pPr>
              <w:pStyle w:val="aa"/>
              <w:spacing w:line="480" w:lineRule="exact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</w:rPr>
              <w:ruby>
                <w:rubyPr>
                  <w:rubyAlign w:val="distributeSpace"/>
                  <w:hps w:val="10"/>
                  <w:hpsRaise w:val="26"/>
                  <w:hpsBaseText w:val="24"/>
                  <w:lid w:val="ja-JP"/>
                </w:rubyPr>
                <w:rt>
                  <w:r w:rsidR="00F71691" w:rsidRPr="00F71691">
                    <w:rPr>
                      <w:rFonts w:ascii="Meiryo UI" w:eastAsia="Meiryo UI" w:hAnsi="Meiryo UI"/>
                      <w:sz w:val="10"/>
                    </w:rPr>
                    <w:t>ふり</w:t>
                  </w:r>
                </w:rt>
                <w:rubyBase>
                  <w:r w:rsidR="00F71691">
                    <w:rPr>
                      <w:rFonts w:ascii="Meiryo UI" w:eastAsia="Meiryo UI" w:hAnsi="Meiryo UI"/>
                    </w:rPr>
                    <w:t>氏</w:t>
                  </w:r>
                </w:rubyBase>
              </w:ruby>
            </w:r>
            <w:r w:rsidR="00BF7DE7" w:rsidRPr="00633559">
              <w:rPr>
                <w:rFonts w:ascii="Meiryo UI" w:eastAsia="Meiryo UI" w:hAnsi="Meiryo UI" w:hint="eastAsia"/>
              </w:rPr>
              <w:t xml:space="preserve">　</w:t>
            </w:r>
            <w:r>
              <w:rPr>
                <w:rFonts w:ascii="Meiryo UI" w:eastAsia="Meiryo UI" w:hAnsi="Meiryo UI"/>
              </w:rPr>
              <w:ruby>
                <w:rubyPr>
                  <w:rubyAlign w:val="distributeSpace"/>
                  <w:hps w:val="10"/>
                  <w:hpsRaise w:val="26"/>
                  <w:hpsBaseText w:val="24"/>
                  <w:lid w:val="ja-JP"/>
                </w:rubyPr>
                <w:rt>
                  <w:r w:rsidR="00F71691" w:rsidRPr="00F71691">
                    <w:rPr>
                      <w:rFonts w:ascii="Meiryo UI" w:eastAsia="Meiryo UI" w:hAnsi="Meiryo UI"/>
                      <w:sz w:val="10"/>
                    </w:rPr>
                    <w:t>がな</w:t>
                  </w:r>
                </w:rt>
                <w:rubyBase>
                  <w:r w:rsidR="00F71691">
                    <w:rPr>
                      <w:rFonts w:ascii="Meiryo UI" w:eastAsia="Meiryo UI" w:hAnsi="Meiryo UI"/>
                    </w:rPr>
                    <w:t>名</w:t>
                  </w:r>
                </w:rubyBase>
              </w:ruby>
            </w:r>
          </w:p>
        </w:tc>
        <w:tc>
          <w:tcPr>
            <w:tcW w:w="5812" w:type="dxa"/>
            <w:gridSpan w:val="6"/>
          </w:tcPr>
          <w:p w14:paraId="6337CDCA" w14:textId="1D1990AA" w:rsidR="00BF7DE7" w:rsidRPr="00617B5C" w:rsidRDefault="00BF7DE7" w:rsidP="00617B5C">
            <w:pPr>
              <w:pStyle w:val="aa"/>
              <w:spacing w:line="300" w:lineRule="exact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69D9DBF" w14:textId="239E4BDD" w:rsidR="00BF7DE7" w:rsidRPr="004A60C4" w:rsidRDefault="00BF7DE7" w:rsidP="008457F7">
            <w:pPr>
              <w:pStyle w:val="aa"/>
              <w:spacing w:line="300" w:lineRule="exact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4A60C4">
              <w:rPr>
                <w:rFonts w:ascii="Meiryo UI" w:eastAsia="Meiryo UI" w:hAnsi="Meiryo UI" w:hint="eastAsia"/>
                <w:sz w:val="20"/>
                <w:szCs w:val="20"/>
              </w:rPr>
              <w:t>年代</w:t>
            </w:r>
          </w:p>
        </w:tc>
        <w:tc>
          <w:tcPr>
            <w:tcW w:w="3544" w:type="dxa"/>
            <w:gridSpan w:val="2"/>
            <w:vAlign w:val="center"/>
          </w:tcPr>
          <w:p w14:paraId="27AEDE6F" w14:textId="77777777" w:rsidR="00BF7DE7" w:rsidRDefault="00BF7DE7" w:rsidP="008457F7">
            <w:pPr>
              <w:pStyle w:val="aa"/>
              <w:spacing w:line="300" w:lineRule="exact"/>
              <w:rPr>
                <w:rFonts w:ascii="Meiryo UI" w:eastAsia="Meiryo UI" w:hAnsi="Meiryo UI"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sz w:val="20"/>
                <w:szCs w:val="20"/>
              </w:rPr>
              <w:t>□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 xml:space="preserve">10代　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□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 xml:space="preserve">20代　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□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 xml:space="preserve">30代　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□</w:t>
            </w:r>
            <w:r w:rsidRPr="00BF7DE7">
              <w:rPr>
                <w:rFonts w:ascii="Meiryo UI" w:eastAsia="Meiryo UI" w:hAnsi="Meiryo UI" w:hint="eastAsia"/>
                <w:sz w:val="20"/>
                <w:szCs w:val="20"/>
              </w:rPr>
              <w:t>40代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 xml:space="preserve">　</w:t>
            </w:r>
          </w:p>
          <w:p w14:paraId="0B55C60C" w14:textId="6E5C88C2" w:rsidR="00BF7DE7" w:rsidRPr="00BF7DE7" w:rsidRDefault="00BF7DE7" w:rsidP="008457F7">
            <w:pPr>
              <w:pStyle w:val="aa"/>
              <w:spacing w:line="300" w:lineRule="exact"/>
              <w:rPr>
                <w:rFonts w:ascii="Meiryo UI" w:eastAsia="Meiryo UI" w:hAnsi="Meiryo UI"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sz w:val="20"/>
                <w:szCs w:val="20"/>
              </w:rPr>
              <w:t>□50</w:t>
            </w:r>
            <w:r w:rsidR="000E4550">
              <w:rPr>
                <w:rFonts w:ascii="Meiryo UI" w:eastAsia="Meiryo UI" w:hAnsi="Meiryo UI" w:hint="eastAsia"/>
                <w:sz w:val="20"/>
                <w:szCs w:val="20"/>
              </w:rPr>
              <w:t xml:space="preserve">代　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□60代　□70代以上</w:t>
            </w:r>
          </w:p>
        </w:tc>
      </w:tr>
      <w:tr w:rsidR="00BF7DE7" w14:paraId="2FA20D61" w14:textId="25CDFD5D" w:rsidTr="00117EE4">
        <w:trPr>
          <w:trHeight w:hRule="exact" w:val="1319"/>
        </w:trPr>
        <w:tc>
          <w:tcPr>
            <w:tcW w:w="1134" w:type="dxa"/>
            <w:vAlign w:val="center"/>
          </w:tcPr>
          <w:p w14:paraId="71DDB6B0" w14:textId="65618A58" w:rsidR="00BF7DE7" w:rsidRPr="00633559" w:rsidRDefault="008457F7" w:rsidP="008457F7">
            <w:pPr>
              <w:pStyle w:val="aa"/>
              <w:spacing w:line="300" w:lineRule="exact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 xml:space="preserve">住　</w:t>
            </w:r>
            <w:r w:rsidR="00BF7DE7" w:rsidRPr="00633559">
              <w:rPr>
                <w:rFonts w:ascii="Meiryo UI" w:eastAsia="Meiryo UI" w:hAnsi="Meiryo UI" w:hint="eastAsia"/>
              </w:rPr>
              <w:t>所</w:t>
            </w:r>
          </w:p>
        </w:tc>
        <w:tc>
          <w:tcPr>
            <w:tcW w:w="9923" w:type="dxa"/>
            <w:gridSpan w:val="10"/>
          </w:tcPr>
          <w:p w14:paraId="11049D2D" w14:textId="77777777" w:rsidR="00BF7DE7" w:rsidRDefault="00BF7DE7" w:rsidP="008457F7">
            <w:pPr>
              <w:pStyle w:val="aa"/>
              <w:spacing w:line="300" w:lineRule="exact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〒</w:t>
            </w:r>
          </w:p>
          <w:p w14:paraId="6A7DA8CE" w14:textId="2135337A" w:rsidR="00BF7DE7" w:rsidRDefault="00BF7DE7" w:rsidP="008457F7">
            <w:pPr>
              <w:pStyle w:val="aa"/>
              <w:spacing w:line="300" w:lineRule="exact"/>
              <w:rPr>
                <w:rFonts w:ascii="Meiryo UI" w:eastAsia="Meiryo UI" w:hAnsi="Meiryo UI"/>
              </w:rPr>
            </w:pPr>
          </w:p>
        </w:tc>
      </w:tr>
      <w:tr w:rsidR="00BF7DE7" w14:paraId="3C726723" w14:textId="6E1081C1" w:rsidTr="00117EE4">
        <w:trPr>
          <w:trHeight w:hRule="exact" w:val="1007"/>
        </w:trPr>
        <w:tc>
          <w:tcPr>
            <w:tcW w:w="1134" w:type="dxa"/>
            <w:vAlign w:val="center"/>
          </w:tcPr>
          <w:p w14:paraId="76E81901" w14:textId="70C6D703" w:rsidR="00BF7DE7" w:rsidRPr="00215B5D" w:rsidRDefault="00215B5D" w:rsidP="00953B43">
            <w:pPr>
              <w:pStyle w:val="aa"/>
              <w:spacing w:line="260" w:lineRule="exact"/>
              <w:jc w:val="center"/>
              <w:rPr>
                <w:rFonts w:ascii="Meiryo UI" w:eastAsia="Meiryo UI" w:hAnsi="Meiryo UI"/>
                <w:sz w:val="22"/>
                <w:szCs w:val="22"/>
              </w:rPr>
            </w:pPr>
            <w:r w:rsidRPr="00215B5D">
              <w:rPr>
                <w:rFonts w:ascii="Meiryo UI" w:eastAsia="Meiryo UI" w:hAnsi="Meiryo UI" w:hint="eastAsia"/>
                <w:sz w:val="22"/>
                <w:szCs w:val="22"/>
              </w:rPr>
              <w:t>電話番</w:t>
            </w:r>
            <w:r w:rsidR="00BF7DE7" w:rsidRPr="00215B5D">
              <w:rPr>
                <w:rFonts w:ascii="Meiryo UI" w:eastAsia="Meiryo UI" w:hAnsi="Meiryo UI" w:hint="eastAsia"/>
                <w:sz w:val="22"/>
                <w:szCs w:val="22"/>
              </w:rPr>
              <w:t>号</w:t>
            </w:r>
          </w:p>
        </w:tc>
        <w:tc>
          <w:tcPr>
            <w:tcW w:w="4253" w:type="dxa"/>
            <w:gridSpan w:val="3"/>
          </w:tcPr>
          <w:p w14:paraId="20BB790A" w14:textId="77777777" w:rsidR="00BF7DE7" w:rsidRDefault="00BF7DE7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  <w:p w14:paraId="723213B7" w14:textId="77777777" w:rsidR="00617B5C" w:rsidRDefault="00617B5C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  <w:p w14:paraId="4392DC39" w14:textId="77777777" w:rsidR="00617B5C" w:rsidRDefault="00617B5C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  <w:p w14:paraId="4114223D" w14:textId="062B3B69" w:rsidR="00617B5C" w:rsidRDefault="00617B5C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66E0881" w14:textId="6BFF3863" w:rsidR="00633559" w:rsidRDefault="00BF7DE7" w:rsidP="00953B43">
            <w:pPr>
              <w:spacing w:line="260" w:lineRule="exact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E</w:t>
            </w:r>
            <w:r w:rsidR="00782CAB">
              <w:rPr>
                <w:rFonts w:ascii="Meiryo UI" w:eastAsia="Meiryo UI" w:hAnsi="Meiryo UI"/>
              </w:rPr>
              <w:t>-</w:t>
            </w:r>
            <w:r>
              <w:rPr>
                <w:rFonts w:ascii="Meiryo UI" w:eastAsia="Meiryo UI" w:hAnsi="Meiryo UI" w:hint="eastAsia"/>
              </w:rPr>
              <w:t>mail</w:t>
            </w:r>
          </w:p>
          <w:p w14:paraId="180D39C9" w14:textId="404544D0" w:rsidR="00BF7DE7" w:rsidRPr="00782CAB" w:rsidRDefault="00633559" w:rsidP="00953B43">
            <w:pPr>
              <w:spacing w:line="260" w:lineRule="exact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782CAB">
              <w:rPr>
                <w:rFonts w:ascii="Meiryo UI" w:eastAsia="Meiryo UI" w:hAnsi="Meiryo UI" w:hint="eastAsia"/>
                <w:sz w:val="20"/>
                <w:szCs w:val="20"/>
              </w:rPr>
              <w:t>または</w:t>
            </w:r>
          </w:p>
          <w:p w14:paraId="654B6276" w14:textId="4783FAE8" w:rsidR="00BF7DE7" w:rsidRDefault="00BF7DE7" w:rsidP="00953B43">
            <w:pPr>
              <w:spacing w:line="260" w:lineRule="exact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F</w:t>
            </w:r>
            <w:r w:rsidR="00782CAB">
              <w:rPr>
                <w:rFonts w:ascii="Meiryo UI" w:eastAsia="Meiryo UI" w:hAnsi="Meiryo UI"/>
              </w:rPr>
              <w:t>ax</w:t>
            </w:r>
          </w:p>
        </w:tc>
        <w:tc>
          <w:tcPr>
            <w:tcW w:w="4678" w:type="dxa"/>
            <w:gridSpan w:val="5"/>
          </w:tcPr>
          <w:p w14:paraId="0715EDA6" w14:textId="77777777" w:rsidR="00BF7DE7" w:rsidRDefault="00BF7DE7" w:rsidP="00953B43">
            <w:pPr>
              <w:spacing w:line="260" w:lineRule="exact"/>
              <w:rPr>
                <w:rFonts w:ascii="Meiryo UI" w:eastAsia="Meiryo UI" w:hAnsi="Meiryo UI"/>
              </w:rPr>
            </w:pPr>
          </w:p>
          <w:p w14:paraId="0A4EAB7F" w14:textId="77777777" w:rsidR="00BF7DE7" w:rsidRDefault="00BF7DE7" w:rsidP="00953B43">
            <w:pPr>
              <w:pStyle w:val="aa"/>
              <w:spacing w:line="260" w:lineRule="exact"/>
              <w:rPr>
                <w:rFonts w:ascii="Meiryo UI" w:eastAsia="Meiryo UI" w:hAnsi="Meiryo UI"/>
              </w:rPr>
            </w:pPr>
          </w:p>
        </w:tc>
      </w:tr>
      <w:tr w:rsidR="00617B5C" w14:paraId="7B603C8E" w14:textId="4F2B8700" w:rsidTr="00117EE4">
        <w:trPr>
          <w:trHeight w:hRule="exact" w:val="481"/>
        </w:trPr>
        <w:tc>
          <w:tcPr>
            <w:tcW w:w="1134" w:type="dxa"/>
            <w:vMerge w:val="restart"/>
            <w:vAlign w:val="center"/>
          </w:tcPr>
          <w:p w14:paraId="0BEB6F8D" w14:textId="3C6DAE63" w:rsidR="00617B5C" w:rsidRPr="00215B5D" w:rsidRDefault="00617B5C" w:rsidP="004A60C4">
            <w:pPr>
              <w:pStyle w:val="aa"/>
              <w:jc w:val="center"/>
              <w:rPr>
                <w:rFonts w:ascii="Meiryo UI" w:eastAsia="Meiryo UI" w:hAnsi="Meiryo UI"/>
                <w:sz w:val="22"/>
                <w:szCs w:val="22"/>
              </w:rPr>
            </w:pPr>
            <w:r w:rsidRPr="00215B5D">
              <w:rPr>
                <w:rFonts w:ascii="Meiryo UI" w:eastAsia="Meiryo UI" w:hAnsi="Meiryo UI" w:hint="eastAsia"/>
                <w:sz w:val="22"/>
                <w:szCs w:val="22"/>
              </w:rPr>
              <w:t>参加希望</w:t>
            </w:r>
          </w:p>
        </w:tc>
        <w:tc>
          <w:tcPr>
            <w:tcW w:w="1418" w:type="dxa"/>
            <w:vMerge w:val="restart"/>
            <w:vAlign w:val="center"/>
          </w:tcPr>
          <w:p w14:paraId="041BB23C" w14:textId="79019F5D" w:rsidR="00617B5C" w:rsidRPr="00C42E46" w:rsidRDefault="00617B5C" w:rsidP="00617B5C">
            <w:pPr>
              <w:pStyle w:val="aa"/>
              <w:jc w:val="center"/>
              <w:rPr>
                <w:rFonts w:ascii="Meiryo UI" w:eastAsia="Meiryo UI" w:hAnsi="Meiryo UI"/>
                <w:b/>
              </w:rPr>
            </w:pPr>
            <w:r w:rsidRPr="00C42E46">
              <w:rPr>
                <w:rFonts w:ascii="Meiryo UI" w:eastAsia="Meiryo UI" w:hAnsi="Meiryo UI" w:hint="eastAsia"/>
                <w:b/>
              </w:rPr>
              <w:t>□全回</w:t>
            </w:r>
          </w:p>
          <w:p w14:paraId="4E4BAA5F" w14:textId="0B3062F9" w:rsidR="00617B5C" w:rsidRPr="00C42E46" w:rsidRDefault="00617B5C" w:rsidP="00617B5C">
            <w:pPr>
              <w:pStyle w:val="aa"/>
              <w:jc w:val="center"/>
              <w:rPr>
                <w:rFonts w:ascii="Meiryo UI" w:eastAsia="Meiryo UI" w:hAnsi="Meiryo UI"/>
                <w:b/>
                <w:sz w:val="20"/>
                <w:szCs w:val="20"/>
              </w:rPr>
            </w:pPr>
            <w:r w:rsidRPr="00C42E46">
              <w:rPr>
                <w:rFonts w:ascii="Meiryo UI" w:eastAsia="Meiryo UI" w:hAnsi="Meiryo UI" w:hint="eastAsia"/>
                <w:b/>
                <w:sz w:val="20"/>
                <w:szCs w:val="20"/>
              </w:rPr>
              <w:t>(全講)</w:t>
            </w:r>
          </w:p>
          <w:p w14:paraId="3B024CC6" w14:textId="4E24F887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  <w:p w14:paraId="5F820DFD" w14:textId="5AD1BB10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559" w:type="dxa"/>
            <w:tcBorders>
              <w:bottom w:val="dashSmallGap" w:sz="4" w:space="0" w:color="auto"/>
            </w:tcBorders>
            <w:vAlign w:val="center"/>
          </w:tcPr>
          <w:p w14:paraId="1C703451" w14:textId="4DC228CE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□第1回</w:t>
            </w:r>
          </w:p>
          <w:p w14:paraId="7A65D1C2" w14:textId="77777777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  <w:p w14:paraId="42818C87" w14:textId="64F317EC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701" w:type="dxa"/>
            <w:gridSpan w:val="2"/>
            <w:tcBorders>
              <w:bottom w:val="dashSmallGap" w:sz="4" w:space="0" w:color="auto"/>
            </w:tcBorders>
            <w:vAlign w:val="center"/>
          </w:tcPr>
          <w:p w14:paraId="194AFBC4" w14:textId="77777777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□第2回</w:t>
            </w:r>
          </w:p>
          <w:p w14:paraId="20355A36" w14:textId="77777777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  <w:p w14:paraId="7EF8EA96" w14:textId="6CC6C30A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559" w:type="dxa"/>
            <w:gridSpan w:val="3"/>
            <w:tcBorders>
              <w:bottom w:val="dashSmallGap" w:sz="4" w:space="0" w:color="auto"/>
            </w:tcBorders>
            <w:vAlign w:val="center"/>
          </w:tcPr>
          <w:p w14:paraId="44C788BC" w14:textId="61D62903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□第3回</w:t>
            </w:r>
          </w:p>
          <w:p w14:paraId="6FF043E9" w14:textId="77777777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  <w:p w14:paraId="2E4C6AA3" w14:textId="39D27B98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701" w:type="dxa"/>
            <w:gridSpan w:val="2"/>
            <w:tcBorders>
              <w:bottom w:val="dashSmallGap" w:sz="4" w:space="0" w:color="auto"/>
            </w:tcBorders>
            <w:vAlign w:val="center"/>
          </w:tcPr>
          <w:p w14:paraId="4CC755DC" w14:textId="6F6A2A18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</w:t>
            </w:r>
            <w:r>
              <w:rPr>
                <w:rFonts w:ascii="Meiryo UI" w:eastAsia="Meiryo UI" w:hAnsi="Meiryo UI"/>
              </w:rPr>
              <w:t>4</w:t>
            </w:r>
            <w:r>
              <w:rPr>
                <w:rFonts w:ascii="Meiryo UI" w:eastAsia="Meiryo UI" w:hAnsi="Meiryo UI" w:hint="eastAsia"/>
              </w:rPr>
              <w:t>回</w:t>
            </w:r>
          </w:p>
          <w:p w14:paraId="56DDBCA6" w14:textId="77777777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  <w:p w14:paraId="44A3C9A7" w14:textId="105D4857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985" w:type="dxa"/>
            <w:tcBorders>
              <w:bottom w:val="dashSmallGap" w:sz="4" w:space="0" w:color="auto"/>
            </w:tcBorders>
            <w:vAlign w:val="center"/>
          </w:tcPr>
          <w:p w14:paraId="2E42E0D2" w14:textId="139B15BB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 w:hint="eastAsia"/>
              </w:rPr>
              <w:t>□第５回</w:t>
            </w:r>
          </w:p>
          <w:p w14:paraId="3F9D7037" w14:textId="77777777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  <w:p w14:paraId="53E6F240" w14:textId="65ACFA5C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</w:p>
        </w:tc>
      </w:tr>
      <w:tr w:rsidR="00617B5C" w14:paraId="4874092E" w14:textId="77777777" w:rsidTr="00117EE4">
        <w:trPr>
          <w:trHeight w:hRule="exact" w:val="825"/>
        </w:trPr>
        <w:tc>
          <w:tcPr>
            <w:tcW w:w="1134" w:type="dxa"/>
            <w:vMerge/>
            <w:tcBorders>
              <w:top w:val="dashSmallGap" w:sz="4" w:space="0" w:color="auto"/>
            </w:tcBorders>
            <w:vAlign w:val="center"/>
          </w:tcPr>
          <w:p w14:paraId="209241FD" w14:textId="77777777" w:rsidR="00617B5C" w:rsidRPr="00215B5D" w:rsidRDefault="00617B5C" w:rsidP="004A60C4">
            <w:pPr>
              <w:pStyle w:val="aa"/>
              <w:jc w:val="center"/>
              <w:rPr>
                <w:rFonts w:ascii="Meiryo UI" w:eastAsia="Meiryo UI" w:hAnsi="Meiryo UI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dashSmallGap" w:sz="4" w:space="0" w:color="auto"/>
            </w:tcBorders>
            <w:vAlign w:val="center"/>
          </w:tcPr>
          <w:p w14:paraId="25FA488D" w14:textId="77777777" w:rsidR="00617B5C" w:rsidRDefault="00617B5C" w:rsidP="004A60C4">
            <w:pPr>
              <w:pStyle w:val="aa"/>
              <w:rPr>
                <w:rFonts w:ascii="Meiryo UI" w:eastAsia="Meiryo UI" w:hAnsi="Meiryo UI"/>
              </w:rPr>
            </w:pPr>
          </w:p>
        </w:tc>
        <w:tc>
          <w:tcPr>
            <w:tcW w:w="1559" w:type="dxa"/>
            <w:tcBorders>
              <w:top w:val="dashSmallGap" w:sz="4" w:space="0" w:color="auto"/>
            </w:tcBorders>
            <w:vAlign w:val="center"/>
          </w:tcPr>
          <w:p w14:paraId="73FE457B" w14:textId="5A51AFC4" w:rsidR="00617B5C" w:rsidRP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1</w:t>
            </w: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講のみ</w:t>
            </w:r>
          </w:p>
          <w:p w14:paraId="0DBE0133" w14:textId="7CBC67FB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□第2講のみ</w:t>
            </w:r>
          </w:p>
        </w:tc>
        <w:tc>
          <w:tcPr>
            <w:tcW w:w="1701" w:type="dxa"/>
            <w:gridSpan w:val="2"/>
            <w:tcBorders>
              <w:top w:val="dashSmallGap" w:sz="4" w:space="0" w:color="auto"/>
            </w:tcBorders>
            <w:vAlign w:val="center"/>
          </w:tcPr>
          <w:p w14:paraId="62EE0264" w14:textId="0AD0CCB8" w:rsidR="00617B5C" w:rsidRP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1</w:t>
            </w: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講のみ</w:t>
            </w:r>
          </w:p>
          <w:p w14:paraId="4D40A8F0" w14:textId="5FDE9A0E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□第2講のみ</w:t>
            </w:r>
          </w:p>
        </w:tc>
        <w:tc>
          <w:tcPr>
            <w:tcW w:w="1559" w:type="dxa"/>
            <w:gridSpan w:val="3"/>
            <w:tcBorders>
              <w:top w:val="dashSmallGap" w:sz="4" w:space="0" w:color="auto"/>
            </w:tcBorders>
            <w:vAlign w:val="center"/>
          </w:tcPr>
          <w:p w14:paraId="3B81EA5B" w14:textId="074A7282" w:rsidR="00617B5C" w:rsidRP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1</w:t>
            </w: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講のみ</w:t>
            </w:r>
          </w:p>
          <w:p w14:paraId="449DEDDB" w14:textId="0208711D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□第2講のみ</w:t>
            </w:r>
          </w:p>
        </w:tc>
        <w:tc>
          <w:tcPr>
            <w:tcW w:w="1701" w:type="dxa"/>
            <w:gridSpan w:val="2"/>
            <w:tcBorders>
              <w:top w:val="dashSmallGap" w:sz="4" w:space="0" w:color="auto"/>
            </w:tcBorders>
            <w:vAlign w:val="center"/>
          </w:tcPr>
          <w:p w14:paraId="18E82706" w14:textId="4E179987" w:rsidR="00617B5C" w:rsidRP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1</w:t>
            </w: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講のみ</w:t>
            </w:r>
          </w:p>
          <w:p w14:paraId="79BACF42" w14:textId="1D2DE195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□第2講のみ</w:t>
            </w:r>
          </w:p>
        </w:tc>
        <w:tc>
          <w:tcPr>
            <w:tcW w:w="1985" w:type="dxa"/>
            <w:tcBorders>
              <w:top w:val="dashSmallGap" w:sz="4" w:space="0" w:color="auto"/>
            </w:tcBorders>
            <w:vAlign w:val="center"/>
          </w:tcPr>
          <w:p w14:paraId="0433D7CA" w14:textId="7A69A1A3" w:rsidR="00617B5C" w:rsidRP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1</w:t>
            </w: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講のみ</w:t>
            </w:r>
          </w:p>
          <w:p w14:paraId="0EAE1BFA" w14:textId="53EA1EDF" w:rsidR="00617B5C" w:rsidRDefault="00617B5C" w:rsidP="00617B5C">
            <w:pPr>
              <w:pStyle w:val="aa"/>
              <w:jc w:val="center"/>
              <w:rPr>
                <w:rFonts w:ascii="Meiryo UI" w:eastAsia="Meiryo UI" w:hAnsi="Meiryo UI"/>
              </w:rPr>
            </w:pPr>
            <w:r w:rsidRPr="00617B5C">
              <w:rPr>
                <w:rFonts w:ascii="Meiryo UI" w:eastAsia="Meiryo UI" w:hAnsi="Meiryo UI" w:hint="eastAsia"/>
                <w:sz w:val="20"/>
                <w:szCs w:val="20"/>
              </w:rPr>
              <w:t>□第2講のみ</w:t>
            </w:r>
          </w:p>
        </w:tc>
      </w:tr>
    </w:tbl>
    <w:p w14:paraId="5CBDEE8F" w14:textId="476D52D1" w:rsidR="00B937F1" w:rsidRDefault="00950D57" w:rsidP="004E3C3D">
      <w:pPr>
        <w:pStyle w:val="aa"/>
        <w:spacing w:line="280" w:lineRule="exact"/>
        <w:rPr>
          <w:rFonts w:ascii="Meiryo UI" w:eastAsia="Meiryo UI" w:hAnsi="Meiryo UI"/>
          <w:sz w:val="20"/>
          <w:szCs w:val="20"/>
        </w:rPr>
      </w:pPr>
      <w:r w:rsidRPr="0077044E">
        <w:rPr>
          <w:rFonts w:ascii="Meiryo UI" w:eastAsia="Meiryo UI" w:hAnsi="Meiryo UI" w:hint="eastAsia"/>
          <w:sz w:val="20"/>
          <w:szCs w:val="20"/>
        </w:rPr>
        <w:t>◆お申</w:t>
      </w:r>
      <w:r>
        <w:rPr>
          <w:rFonts w:ascii="Meiryo UI" w:eastAsia="Meiryo UI" w:hAnsi="Meiryo UI" w:hint="eastAsia"/>
          <w:sz w:val="20"/>
          <w:szCs w:val="20"/>
        </w:rPr>
        <w:t>し</w:t>
      </w:r>
      <w:r w:rsidRPr="0077044E">
        <w:rPr>
          <w:rFonts w:ascii="Meiryo UI" w:eastAsia="Meiryo UI" w:hAnsi="Meiryo UI" w:hint="eastAsia"/>
          <w:sz w:val="20"/>
          <w:szCs w:val="20"/>
        </w:rPr>
        <w:t>込みから3日以内に受付</w:t>
      </w:r>
      <w:r>
        <w:rPr>
          <w:rFonts w:ascii="Meiryo UI" w:eastAsia="Meiryo UI" w:hAnsi="Meiryo UI" w:hint="eastAsia"/>
          <w:sz w:val="20"/>
          <w:szCs w:val="20"/>
        </w:rPr>
        <w:t>確認</w:t>
      </w:r>
      <w:r w:rsidRPr="0077044E">
        <w:rPr>
          <w:rFonts w:ascii="Meiryo UI" w:eastAsia="Meiryo UI" w:hAnsi="Meiryo UI" w:hint="eastAsia"/>
          <w:sz w:val="20"/>
          <w:szCs w:val="20"/>
        </w:rPr>
        <w:t>の連絡がない場合は、お手数です</w:t>
      </w:r>
      <w:r>
        <w:rPr>
          <w:rFonts w:ascii="Meiryo UI" w:eastAsia="Meiryo UI" w:hAnsi="Meiryo UI" w:hint="eastAsia"/>
          <w:sz w:val="20"/>
          <w:szCs w:val="20"/>
        </w:rPr>
        <w:t>が</w:t>
      </w:r>
      <w:r w:rsidR="00B937F1">
        <w:rPr>
          <w:rFonts w:ascii="Meiryo UI" w:eastAsia="Meiryo UI" w:hAnsi="Meiryo UI" w:hint="eastAsia"/>
          <w:sz w:val="20"/>
          <w:szCs w:val="20"/>
        </w:rPr>
        <w:t>お</w:t>
      </w:r>
      <w:r w:rsidRPr="0077044E">
        <w:rPr>
          <w:rFonts w:ascii="Meiryo UI" w:eastAsia="Meiryo UI" w:hAnsi="Meiryo UI" w:hint="eastAsia"/>
          <w:sz w:val="20"/>
          <w:szCs w:val="20"/>
        </w:rPr>
        <w:t>問</w:t>
      </w:r>
      <w:r w:rsidR="00B937F1">
        <w:rPr>
          <w:rFonts w:ascii="Meiryo UI" w:eastAsia="Meiryo UI" w:hAnsi="Meiryo UI" w:hint="eastAsia"/>
          <w:sz w:val="20"/>
          <w:szCs w:val="20"/>
        </w:rPr>
        <w:t>い</w:t>
      </w:r>
      <w:r w:rsidRPr="0077044E">
        <w:rPr>
          <w:rFonts w:ascii="Meiryo UI" w:eastAsia="Meiryo UI" w:hAnsi="Meiryo UI" w:hint="eastAsia"/>
          <w:sz w:val="20"/>
          <w:szCs w:val="20"/>
        </w:rPr>
        <w:t>合</w:t>
      </w:r>
      <w:r w:rsidR="00B937F1">
        <w:rPr>
          <w:rFonts w:ascii="Meiryo UI" w:eastAsia="Meiryo UI" w:hAnsi="Meiryo UI" w:hint="eastAsia"/>
          <w:sz w:val="20"/>
          <w:szCs w:val="20"/>
        </w:rPr>
        <w:t>わ</w:t>
      </w:r>
      <w:r w:rsidRPr="0077044E">
        <w:rPr>
          <w:rFonts w:ascii="Meiryo UI" w:eastAsia="Meiryo UI" w:hAnsi="Meiryo UI" w:hint="eastAsia"/>
          <w:sz w:val="20"/>
          <w:szCs w:val="20"/>
        </w:rPr>
        <w:t>せください。</w:t>
      </w:r>
    </w:p>
    <w:p w14:paraId="379EF020" w14:textId="77777777" w:rsidR="00A17EC3" w:rsidRDefault="00A17EC3" w:rsidP="004E3C3D">
      <w:pPr>
        <w:pStyle w:val="aa"/>
        <w:spacing w:line="280" w:lineRule="exact"/>
        <w:rPr>
          <w:rFonts w:ascii="Meiryo UI" w:eastAsia="Meiryo UI" w:hAnsi="Meiryo UI"/>
          <w:noProof/>
          <w:sz w:val="20"/>
          <w:szCs w:val="20"/>
        </w:rPr>
      </w:pPr>
      <w:r>
        <w:rPr>
          <w:rFonts w:ascii="Meiryo UI" w:eastAsia="Meiryo UI" w:hAnsi="Meiryo UI" w:hint="eastAsia"/>
          <w:noProof/>
          <w:sz w:val="20"/>
          <w:szCs w:val="20"/>
        </w:rPr>
        <w:t>◆参加申込いただいた方には受講案内をお送りします。</w:t>
      </w:r>
    </w:p>
    <w:p w14:paraId="08612EF2" w14:textId="42EF06C1" w:rsidR="00BF7DE7" w:rsidRDefault="00BF7DE7" w:rsidP="004E3C3D">
      <w:pPr>
        <w:pStyle w:val="aa"/>
        <w:spacing w:line="280" w:lineRule="exact"/>
        <w:rPr>
          <w:rFonts w:ascii="Meiryo UI" w:eastAsia="Meiryo UI" w:hAnsi="Meiryo UI"/>
          <w:sz w:val="20"/>
          <w:szCs w:val="20"/>
        </w:rPr>
      </w:pPr>
      <w:r w:rsidRPr="0077044E">
        <w:rPr>
          <w:rFonts w:ascii="Meiryo UI" w:eastAsia="Meiryo UI" w:hAnsi="Meiryo UI" w:hint="eastAsia"/>
          <w:sz w:val="20"/>
          <w:szCs w:val="20"/>
        </w:rPr>
        <w:t>◆</w:t>
      </w:r>
      <w:r w:rsidR="00B937F1">
        <w:rPr>
          <w:rFonts w:ascii="Meiryo UI" w:eastAsia="Meiryo UI" w:hAnsi="Meiryo UI" w:hint="eastAsia"/>
          <w:sz w:val="20"/>
          <w:szCs w:val="20"/>
        </w:rPr>
        <w:t>連絡いただいた</w:t>
      </w:r>
      <w:r w:rsidRPr="0077044E">
        <w:rPr>
          <w:rFonts w:ascii="Meiryo UI" w:eastAsia="Meiryo UI" w:hAnsi="Meiryo UI" w:hint="eastAsia"/>
          <w:sz w:val="20"/>
          <w:szCs w:val="20"/>
        </w:rPr>
        <w:t>個人情報</w:t>
      </w:r>
      <w:r w:rsidR="00B937F1">
        <w:rPr>
          <w:rFonts w:ascii="Meiryo UI" w:eastAsia="Meiryo UI" w:hAnsi="Meiryo UI" w:hint="eastAsia"/>
          <w:sz w:val="20"/>
          <w:szCs w:val="20"/>
        </w:rPr>
        <w:t>は適切に管理し、</w:t>
      </w:r>
      <w:r w:rsidRPr="0077044E">
        <w:rPr>
          <w:rFonts w:ascii="Meiryo UI" w:eastAsia="Meiryo UI" w:hAnsi="Meiryo UI" w:hint="eastAsia"/>
          <w:sz w:val="20"/>
          <w:szCs w:val="20"/>
        </w:rPr>
        <w:t>三重県環境学習情報センター</w:t>
      </w:r>
      <w:r w:rsidR="009A1230">
        <w:rPr>
          <w:rFonts w:ascii="Meiryo UI" w:eastAsia="Meiryo UI" w:hAnsi="Meiryo UI" w:hint="eastAsia"/>
          <w:sz w:val="20"/>
          <w:szCs w:val="20"/>
        </w:rPr>
        <w:t>からの</w:t>
      </w:r>
      <w:r w:rsidRPr="0077044E">
        <w:rPr>
          <w:rFonts w:ascii="Meiryo UI" w:eastAsia="Meiryo UI" w:hAnsi="Meiryo UI" w:hint="eastAsia"/>
          <w:sz w:val="20"/>
          <w:szCs w:val="20"/>
        </w:rPr>
        <w:t>連絡のみ使用いたします。</w:t>
      </w:r>
    </w:p>
    <w:p w14:paraId="442002AC" w14:textId="66E300D7" w:rsidR="00905E40" w:rsidRDefault="00905E40" w:rsidP="004E3C3D">
      <w:pPr>
        <w:pStyle w:val="aa"/>
        <w:spacing w:line="280" w:lineRule="exact"/>
        <w:rPr>
          <w:rFonts w:ascii="Meiryo UI" w:eastAsia="Meiryo UI" w:hAnsi="Meiryo UI"/>
          <w:sz w:val="20"/>
          <w:szCs w:val="20"/>
        </w:rPr>
      </w:pPr>
      <w:r w:rsidRPr="0077044E">
        <w:rPr>
          <w:rFonts w:ascii="Meiryo UI" w:eastAsia="Meiryo UI" w:hAnsi="Meiryo UI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002C79E2" wp14:editId="77751811">
            <wp:simplePos x="0" y="0"/>
            <wp:positionH relativeFrom="margin">
              <wp:posOffset>6350</wp:posOffset>
            </wp:positionH>
            <wp:positionV relativeFrom="paragraph">
              <wp:posOffset>259715</wp:posOffset>
            </wp:positionV>
            <wp:extent cx="7038975" cy="1567180"/>
            <wp:effectExtent l="0" t="0" r="9525" b="0"/>
            <wp:wrapTight wrapText="bothSides">
              <wp:wrapPolygon edited="0">
                <wp:start x="0" y="0"/>
                <wp:lineTo x="0" y="21267"/>
                <wp:lineTo x="21571" y="21267"/>
                <wp:lineTo x="21571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C0F286.t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hint="eastAsia"/>
          <w:sz w:val="20"/>
          <w:szCs w:val="20"/>
        </w:rPr>
        <w:t>◆</w:t>
      </w:r>
      <w:r w:rsidRPr="00905E40">
        <w:rPr>
          <w:rFonts w:ascii="Meiryo UI" w:eastAsia="Meiryo UI" w:hAnsi="Meiryo UI" w:hint="eastAsia"/>
          <w:sz w:val="20"/>
          <w:szCs w:val="20"/>
        </w:rPr>
        <w:t>全講座受講いただいた方には修了証をお渡しします。</w:t>
      </w:r>
    </w:p>
    <w:sectPr w:rsidR="00905E40" w:rsidSect="00215B5D">
      <w:pgSz w:w="11906" w:h="16838" w:code="9"/>
      <w:pgMar w:top="454" w:right="454" w:bottom="454" w:left="4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748CF" w14:textId="77777777" w:rsidR="00731C9F" w:rsidRDefault="00731C9F" w:rsidP="00263CDE">
      <w:pPr>
        <w:spacing w:after="0" w:line="240" w:lineRule="auto"/>
      </w:pPr>
      <w:r>
        <w:separator/>
      </w:r>
    </w:p>
  </w:endnote>
  <w:endnote w:type="continuationSeparator" w:id="0">
    <w:p w14:paraId="4513C35D" w14:textId="77777777" w:rsidR="00731C9F" w:rsidRDefault="00731C9F" w:rsidP="00263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271C6" w14:textId="77777777" w:rsidR="00731C9F" w:rsidRDefault="00731C9F" w:rsidP="00263CDE">
      <w:pPr>
        <w:spacing w:after="0" w:line="240" w:lineRule="auto"/>
      </w:pPr>
      <w:r>
        <w:separator/>
      </w:r>
    </w:p>
  </w:footnote>
  <w:footnote w:type="continuationSeparator" w:id="0">
    <w:p w14:paraId="4AD6ED12" w14:textId="77777777" w:rsidR="00731C9F" w:rsidRDefault="00731C9F" w:rsidP="00263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92BF0"/>
    <w:multiLevelType w:val="hybridMultilevel"/>
    <w:tmpl w:val="B62A06DA"/>
    <w:lvl w:ilvl="0" w:tplc="4E9AEA92">
      <w:numFmt w:val="bullet"/>
      <w:lvlText w:val="●"/>
      <w:lvlJc w:val="left"/>
      <w:pPr>
        <w:ind w:left="360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052125"/>
    <w:multiLevelType w:val="hybridMultilevel"/>
    <w:tmpl w:val="7BD0591C"/>
    <w:lvl w:ilvl="0" w:tplc="4E9AEA92">
      <w:numFmt w:val="bullet"/>
      <w:lvlText w:val="●"/>
      <w:lvlJc w:val="left"/>
      <w:pPr>
        <w:ind w:left="360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EB46EE"/>
    <w:multiLevelType w:val="hybridMultilevel"/>
    <w:tmpl w:val="F34077F4"/>
    <w:lvl w:ilvl="0" w:tplc="4E9AEA92">
      <w:numFmt w:val="bullet"/>
      <w:lvlText w:val="●"/>
      <w:lvlJc w:val="left"/>
      <w:pPr>
        <w:ind w:left="360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6D06C50"/>
    <w:multiLevelType w:val="hybridMultilevel"/>
    <w:tmpl w:val="31D89E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A2F2E23"/>
    <w:multiLevelType w:val="hybridMultilevel"/>
    <w:tmpl w:val="8CF28512"/>
    <w:lvl w:ilvl="0" w:tplc="4E9AEA92">
      <w:numFmt w:val="bullet"/>
      <w:lvlText w:val="●"/>
      <w:lvlJc w:val="left"/>
      <w:pPr>
        <w:ind w:left="360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54A"/>
    <w:rsid w:val="00012825"/>
    <w:rsid w:val="00020F90"/>
    <w:rsid w:val="00033F01"/>
    <w:rsid w:val="00036717"/>
    <w:rsid w:val="00061E5B"/>
    <w:rsid w:val="000762BC"/>
    <w:rsid w:val="00085E34"/>
    <w:rsid w:val="000B7199"/>
    <w:rsid w:val="000C4284"/>
    <w:rsid w:val="000D0F8C"/>
    <w:rsid w:val="000D1D3A"/>
    <w:rsid w:val="000D3E57"/>
    <w:rsid w:val="000E4550"/>
    <w:rsid w:val="000E67DA"/>
    <w:rsid w:val="0010407B"/>
    <w:rsid w:val="00117EE4"/>
    <w:rsid w:val="00134F67"/>
    <w:rsid w:val="00161E38"/>
    <w:rsid w:val="00166CA4"/>
    <w:rsid w:val="001B2B4C"/>
    <w:rsid w:val="001C7A04"/>
    <w:rsid w:val="001D5292"/>
    <w:rsid w:val="001E1761"/>
    <w:rsid w:val="001F5D4A"/>
    <w:rsid w:val="00215B5D"/>
    <w:rsid w:val="002356B4"/>
    <w:rsid w:val="00255F24"/>
    <w:rsid w:val="00262D02"/>
    <w:rsid w:val="00263CDE"/>
    <w:rsid w:val="00270A42"/>
    <w:rsid w:val="00291507"/>
    <w:rsid w:val="002B5FDF"/>
    <w:rsid w:val="002C1D31"/>
    <w:rsid w:val="002C7BCA"/>
    <w:rsid w:val="002D7CEB"/>
    <w:rsid w:val="002E0EC0"/>
    <w:rsid w:val="002E71F2"/>
    <w:rsid w:val="002F6D27"/>
    <w:rsid w:val="003613AD"/>
    <w:rsid w:val="003A7153"/>
    <w:rsid w:val="003B74DD"/>
    <w:rsid w:val="003C6539"/>
    <w:rsid w:val="003D62F9"/>
    <w:rsid w:val="003D6E25"/>
    <w:rsid w:val="003E5D51"/>
    <w:rsid w:val="00406186"/>
    <w:rsid w:val="004143A8"/>
    <w:rsid w:val="00420FF3"/>
    <w:rsid w:val="00440B19"/>
    <w:rsid w:val="004459C9"/>
    <w:rsid w:val="00446325"/>
    <w:rsid w:val="00454830"/>
    <w:rsid w:val="004567FE"/>
    <w:rsid w:val="00456B6A"/>
    <w:rsid w:val="004829D9"/>
    <w:rsid w:val="004920E2"/>
    <w:rsid w:val="004A60C4"/>
    <w:rsid w:val="004C1B69"/>
    <w:rsid w:val="004D589B"/>
    <w:rsid w:val="004E3C3D"/>
    <w:rsid w:val="004E42E3"/>
    <w:rsid w:val="004E58CC"/>
    <w:rsid w:val="004E70A0"/>
    <w:rsid w:val="004F4DEB"/>
    <w:rsid w:val="004F62A5"/>
    <w:rsid w:val="00540E10"/>
    <w:rsid w:val="00541F30"/>
    <w:rsid w:val="00543118"/>
    <w:rsid w:val="00545C31"/>
    <w:rsid w:val="00565D5C"/>
    <w:rsid w:val="005664B9"/>
    <w:rsid w:val="00580570"/>
    <w:rsid w:val="005963DF"/>
    <w:rsid w:val="005C0EF8"/>
    <w:rsid w:val="005E47D9"/>
    <w:rsid w:val="005E5650"/>
    <w:rsid w:val="005F063A"/>
    <w:rsid w:val="0060584F"/>
    <w:rsid w:val="00617B5C"/>
    <w:rsid w:val="00632BDF"/>
    <w:rsid w:val="00633559"/>
    <w:rsid w:val="00660F7F"/>
    <w:rsid w:val="006F6A24"/>
    <w:rsid w:val="007130F0"/>
    <w:rsid w:val="00731C9F"/>
    <w:rsid w:val="00751686"/>
    <w:rsid w:val="0077044E"/>
    <w:rsid w:val="00772644"/>
    <w:rsid w:val="00773893"/>
    <w:rsid w:val="00777063"/>
    <w:rsid w:val="00782CAB"/>
    <w:rsid w:val="007864C1"/>
    <w:rsid w:val="00794D7C"/>
    <w:rsid w:val="007A656E"/>
    <w:rsid w:val="007B5CE2"/>
    <w:rsid w:val="007C11DD"/>
    <w:rsid w:val="007D5343"/>
    <w:rsid w:val="007D66A2"/>
    <w:rsid w:val="007F704B"/>
    <w:rsid w:val="008012AE"/>
    <w:rsid w:val="00810423"/>
    <w:rsid w:val="00812DE4"/>
    <w:rsid w:val="00814116"/>
    <w:rsid w:val="00820FD0"/>
    <w:rsid w:val="00832E12"/>
    <w:rsid w:val="008457F7"/>
    <w:rsid w:val="00872CCA"/>
    <w:rsid w:val="00876A6C"/>
    <w:rsid w:val="008A2E98"/>
    <w:rsid w:val="008B3E0C"/>
    <w:rsid w:val="008B5B32"/>
    <w:rsid w:val="008C1E7C"/>
    <w:rsid w:val="008C4269"/>
    <w:rsid w:val="008D58B4"/>
    <w:rsid w:val="008E7CFE"/>
    <w:rsid w:val="00905E40"/>
    <w:rsid w:val="00906748"/>
    <w:rsid w:val="009271B6"/>
    <w:rsid w:val="00940DDB"/>
    <w:rsid w:val="009451BC"/>
    <w:rsid w:val="009464A8"/>
    <w:rsid w:val="00950D57"/>
    <w:rsid w:val="00953B43"/>
    <w:rsid w:val="0096087B"/>
    <w:rsid w:val="009854A4"/>
    <w:rsid w:val="009A1230"/>
    <w:rsid w:val="009A3476"/>
    <w:rsid w:val="009A5C8E"/>
    <w:rsid w:val="009A7992"/>
    <w:rsid w:val="009B1C60"/>
    <w:rsid w:val="009C1FC0"/>
    <w:rsid w:val="009E34DD"/>
    <w:rsid w:val="00A03BD6"/>
    <w:rsid w:val="00A06034"/>
    <w:rsid w:val="00A17EC3"/>
    <w:rsid w:val="00A44AAD"/>
    <w:rsid w:val="00A50B58"/>
    <w:rsid w:val="00A569DA"/>
    <w:rsid w:val="00A62312"/>
    <w:rsid w:val="00A649B8"/>
    <w:rsid w:val="00A72B89"/>
    <w:rsid w:val="00A82417"/>
    <w:rsid w:val="00A82874"/>
    <w:rsid w:val="00A86AAD"/>
    <w:rsid w:val="00A9764E"/>
    <w:rsid w:val="00AA05EF"/>
    <w:rsid w:val="00AA4E02"/>
    <w:rsid w:val="00AC464B"/>
    <w:rsid w:val="00AD3560"/>
    <w:rsid w:val="00AD466B"/>
    <w:rsid w:val="00AE6431"/>
    <w:rsid w:val="00AF26A4"/>
    <w:rsid w:val="00AF74CB"/>
    <w:rsid w:val="00B22B75"/>
    <w:rsid w:val="00B34E15"/>
    <w:rsid w:val="00B4465C"/>
    <w:rsid w:val="00B61E4F"/>
    <w:rsid w:val="00B64AF8"/>
    <w:rsid w:val="00B7523C"/>
    <w:rsid w:val="00B765AF"/>
    <w:rsid w:val="00B904EB"/>
    <w:rsid w:val="00B90A38"/>
    <w:rsid w:val="00B910CA"/>
    <w:rsid w:val="00B937F1"/>
    <w:rsid w:val="00BA47A9"/>
    <w:rsid w:val="00BD0C25"/>
    <w:rsid w:val="00BD2AD6"/>
    <w:rsid w:val="00BD5035"/>
    <w:rsid w:val="00BD69C1"/>
    <w:rsid w:val="00BE27FA"/>
    <w:rsid w:val="00BF7DE7"/>
    <w:rsid w:val="00C0059F"/>
    <w:rsid w:val="00C33BCA"/>
    <w:rsid w:val="00C42E46"/>
    <w:rsid w:val="00C66F09"/>
    <w:rsid w:val="00C71391"/>
    <w:rsid w:val="00C80F09"/>
    <w:rsid w:val="00C841BE"/>
    <w:rsid w:val="00C8530E"/>
    <w:rsid w:val="00CC4287"/>
    <w:rsid w:val="00CC4F73"/>
    <w:rsid w:val="00CE66EB"/>
    <w:rsid w:val="00D0248E"/>
    <w:rsid w:val="00D1291F"/>
    <w:rsid w:val="00D278C4"/>
    <w:rsid w:val="00D44546"/>
    <w:rsid w:val="00D50C8B"/>
    <w:rsid w:val="00D57D9E"/>
    <w:rsid w:val="00DA31A3"/>
    <w:rsid w:val="00DC2E5A"/>
    <w:rsid w:val="00DF19F5"/>
    <w:rsid w:val="00E069BB"/>
    <w:rsid w:val="00E34074"/>
    <w:rsid w:val="00E36B98"/>
    <w:rsid w:val="00E37D08"/>
    <w:rsid w:val="00E6162B"/>
    <w:rsid w:val="00E80192"/>
    <w:rsid w:val="00E831CB"/>
    <w:rsid w:val="00E851F9"/>
    <w:rsid w:val="00EB1A48"/>
    <w:rsid w:val="00EC3DAF"/>
    <w:rsid w:val="00EC65DB"/>
    <w:rsid w:val="00ED554A"/>
    <w:rsid w:val="00ED592C"/>
    <w:rsid w:val="00F0476B"/>
    <w:rsid w:val="00F0505C"/>
    <w:rsid w:val="00F22AA9"/>
    <w:rsid w:val="00F30E85"/>
    <w:rsid w:val="00F366E5"/>
    <w:rsid w:val="00F71691"/>
    <w:rsid w:val="00F85425"/>
    <w:rsid w:val="00F905E3"/>
    <w:rsid w:val="00F91A74"/>
    <w:rsid w:val="00F940F2"/>
    <w:rsid w:val="00FA5D35"/>
    <w:rsid w:val="00FB4110"/>
    <w:rsid w:val="00FC1372"/>
    <w:rsid w:val="00FC474C"/>
    <w:rsid w:val="00F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E7917B"/>
  <w15:chartTrackingRefBased/>
  <w15:docId w15:val="{D63E80C6-84AD-4CCC-B22D-89AFE8C1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副題 (文字)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表題 (文字)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見出し 1 (文字)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見出し 2 (文字)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日付 (文字)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af0">
    <w:name w:val="header"/>
    <w:basedOn w:val="a"/>
    <w:link w:val="af1"/>
    <w:uiPriority w:val="99"/>
    <w:unhideWhenUsed/>
    <w:rsid w:val="00263CDE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ヘッダー (文字)"/>
    <w:basedOn w:val="a1"/>
    <w:link w:val="af0"/>
    <w:uiPriority w:val="99"/>
    <w:rsid w:val="00263CDE"/>
  </w:style>
  <w:style w:type="paragraph" w:styleId="af2">
    <w:name w:val="footer"/>
    <w:basedOn w:val="a"/>
    <w:link w:val="af3"/>
    <w:uiPriority w:val="99"/>
    <w:unhideWhenUsed/>
    <w:rsid w:val="00263CDE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フッター (文字)"/>
    <w:basedOn w:val="a1"/>
    <w:link w:val="af2"/>
    <w:uiPriority w:val="99"/>
    <w:rsid w:val="00263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tm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kuta\AppData\Roaming\Microsoft\Templates\&#23395;&#31680;&#12398;&#12452;&#12505;&#12531;&#12488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DDADDC-01D3-4464-9855-95029CD19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</Template>
  <TotalTime>5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ikuta</dc:creator>
  <cp:keywords/>
  <dc:description/>
  <cp:lastModifiedBy>三重県環境学習センター PC20190520</cp:lastModifiedBy>
  <cp:revision>6</cp:revision>
  <cp:lastPrinted>2020-04-27T04:10:00Z</cp:lastPrinted>
  <dcterms:created xsi:type="dcterms:W3CDTF">2020-04-27T04:02:00Z</dcterms:created>
  <dcterms:modified xsi:type="dcterms:W3CDTF">2020-04-27T04:10:00Z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