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FB5FD8D" w14:textId="12FF8CDB" w:rsidR="000C4284" w:rsidRDefault="00325247" w:rsidP="00E53437">
      <w:pPr>
        <w:pStyle w:val="aa"/>
        <w:rPr>
          <w:rFonts w:ascii="Meiryo UI" w:eastAsia="Meiryo UI" w:hAnsi="Meiryo UI"/>
          <w:b/>
        </w:rPr>
      </w:pPr>
      <w:r w:rsidRPr="00325247">
        <w:rPr>
          <w:rFonts w:ascii="Meiryo UI" w:eastAsia="Meiryo UI" w:hAnsi="Meiryo U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9A0BB31" wp14:editId="08771771">
                <wp:simplePos x="0" y="0"/>
                <wp:positionH relativeFrom="margin">
                  <wp:posOffset>4759325</wp:posOffset>
                </wp:positionH>
                <wp:positionV relativeFrom="paragraph">
                  <wp:posOffset>0</wp:posOffset>
                </wp:positionV>
                <wp:extent cx="2162175" cy="1828800"/>
                <wp:effectExtent l="0" t="0" r="28575" b="1905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B981" w14:textId="024412E1" w:rsidR="00325247" w:rsidRDefault="003252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4E1BD" wp14:editId="19153D7C">
                                  <wp:extent cx="2219325" cy="1752600"/>
                                  <wp:effectExtent l="0" t="0" r="9525" b="0"/>
                                  <wp:docPr id="4" name="図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625" cy="1760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0BB31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74.75pt;margin-top:0;width:170.25pt;height:2in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" strokecolor="#33f">
                <v:textbox>
                  <w:txbxContent>
                    <w:p w14:paraId="7E85B981" w14:textId="024412E1" w:rsidR="00325247" w:rsidRDefault="00325247">
                      <w:r>
                        <w:rPr>
                          <w:noProof/>
                        </w:rPr>
                        <w:drawing>
                          <wp:inline distT="0" distB="0" distL="0" distR="0" wp14:anchorId="0894E1BD" wp14:editId="19153D7C">
                            <wp:extent cx="2219325" cy="1752600"/>
                            <wp:effectExtent l="0" t="0" r="9525" b="0"/>
                            <wp:docPr id="4" name="図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625" cy="1760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51BC" w:rsidRPr="00953B43">
        <w:rPr>
          <w:rFonts w:ascii="Meiryo UI" w:eastAsia="Meiryo UI" w:hAnsi="Meiryo UI" w:hint="eastAsia"/>
          <w:b/>
          <w:sz w:val="28"/>
          <w:szCs w:val="28"/>
        </w:rPr>
        <w:t>＜</w:t>
      </w:r>
      <w:r w:rsidR="00A649B8" w:rsidRPr="00953B43">
        <w:rPr>
          <w:rFonts w:ascii="Meiryo UI" w:eastAsia="Meiryo UI" w:hAnsi="Meiryo UI" w:hint="eastAsia"/>
          <w:b/>
          <w:sz w:val="28"/>
          <w:szCs w:val="28"/>
        </w:rPr>
        <w:t>会場案内</w:t>
      </w:r>
      <w:r w:rsidR="009451BC" w:rsidRPr="00953B43">
        <w:rPr>
          <w:rFonts w:ascii="Meiryo UI" w:eastAsia="Meiryo UI" w:hAnsi="Meiryo UI" w:hint="eastAsia"/>
          <w:b/>
          <w:sz w:val="28"/>
          <w:szCs w:val="28"/>
        </w:rPr>
        <w:t>＞</w:t>
      </w:r>
      <w:r w:rsidR="0061438D" w:rsidRPr="00A44A66">
        <w:rPr>
          <w:rFonts w:ascii="Meiryo UI" w:eastAsia="Meiryo UI" w:hAnsi="Meiryo UI" w:hint="eastAsia"/>
          <w:b/>
          <w:color w:val="FF0000"/>
          <w:u w:val="double"/>
        </w:rPr>
        <w:t>第１回、第２回</w:t>
      </w:r>
    </w:p>
    <w:p w14:paraId="6F47DA3D" w14:textId="0474C321" w:rsidR="00325247" w:rsidRPr="00325247" w:rsidRDefault="00325247" w:rsidP="00E53437">
      <w:pPr>
        <w:pStyle w:val="aa"/>
        <w:ind w:firstLineChars="50" w:firstLine="160"/>
        <w:rPr>
          <w:rFonts w:ascii="Meiryo UI" w:eastAsia="Meiryo UI" w:hAnsi="Meiryo UI"/>
          <w:b/>
          <w:bCs/>
          <w:sz w:val="28"/>
          <w:szCs w:val="28"/>
        </w:rPr>
      </w:pPr>
      <w:r w:rsidRPr="00280422">
        <w:rPr>
          <w:rFonts w:ascii="Meiryo UI" w:eastAsia="Meiryo UI" w:hAnsi="Meiryo UI" w:hint="eastAsia"/>
          <w:b/>
          <w:bCs/>
          <w:sz w:val="32"/>
          <w:szCs w:val="32"/>
        </w:rPr>
        <w:t>みえ</w:t>
      </w:r>
      <w:r w:rsidR="000F54E4">
        <w:rPr>
          <w:rFonts w:ascii="Meiryo UI" w:eastAsia="Meiryo UI" w:hAnsi="Meiryo UI" w:hint="eastAsia"/>
          <w:b/>
          <w:bCs/>
          <w:sz w:val="32"/>
          <w:szCs w:val="32"/>
        </w:rPr>
        <w:t>県民交流</w:t>
      </w:r>
      <w:r w:rsidRPr="00280422">
        <w:rPr>
          <w:rFonts w:ascii="Meiryo UI" w:eastAsia="Meiryo UI" w:hAnsi="Meiryo UI" w:hint="eastAsia"/>
          <w:b/>
          <w:bCs/>
          <w:sz w:val="32"/>
          <w:szCs w:val="32"/>
        </w:rPr>
        <w:t>センター</w:t>
      </w:r>
      <w:r w:rsidRPr="00325247">
        <w:rPr>
          <w:rFonts w:ascii="Meiryo UI" w:eastAsia="Meiryo UI" w:hAnsi="Meiryo UI" w:hint="eastAsia"/>
          <w:b/>
          <w:bCs/>
          <w:sz w:val="28"/>
          <w:szCs w:val="28"/>
        </w:rPr>
        <w:t xml:space="preserve">　</w:t>
      </w:r>
      <w:r w:rsidRPr="00DB30D6">
        <w:rPr>
          <w:rFonts w:ascii="Meiryo UI" w:eastAsia="Meiryo UI" w:hAnsi="Meiryo UI" w:hint="eastAsia"/>
          <w:b/>
          <w:bCs/>
          <w:sz w:val="28"/>
          <w:szCs w:val="28"/>
        </w:rPr>
        <w:t>交流スペースA</w:t>
      </w:r>
    </w:p>
    <w:p w14:paraId="119F371D" w14:textId="77777777" w:rsidR="00280422" w:rsidRDefault="00325247" w:rsidP="00E53437">
      <w:pPr>
        <w:pStyle w:val="aa"/>
        <w:ind w:firstLineChars="100" w:firstLine="220"/>
        <w:rPr>
          <w:rFonts w:ascii="Meiryo UI" w:eastAsia="Meiryo UI" w:hAnsi="Meiryo UI"/>
          <w:sz w:val="22"/>
          <w:szCs w:val="22"/>
        </w:rPr>
      </w:pPr>
      <w:r w:rsidRPr="00490FAB">
        <w:rPr>
          <w:rFonts w:ascii="Meiryo UI" w:eastAsia="Meiryo UI" w:hAnsi="Meiryo UI" w:hint="eastAsia"/>
          <w:sz w:val="22"/>
          <w:szCs w:val="22"/>
        </w:rPr>
        <w:t>〒514-0009 三重県津市羽所町700番地</w:t>
      </w:r>
      <w:r w:rsidR="00280422">
        <w:rPr>
          <w:rFonts w:ascii="Meiryo UI" w:eastAsia="Meiryo UI" w:hAnsi="Meiryo UI" w:hint="eastAsia"/>
          <w:sz w:val="22"/>
          <w:szCs w:val="22"/>
        </w:rPr>
        <w:t xml:space="preserve">　</w:t>
      </w:r>
      <w:r w:rsidRPr="00490FAB">
        <w:rPr>
          <w:rFonts w:ascii="Meiryo UI" w:eastAsia="Meiryo UI" w:hAnsi="Meiryo UI" w:hint="eastAsia"/>
          <w:sz w:val="22"/>
          <w:szCs w:val="22"/>
        </w:rPr>
        <w:t>アスト津3階</w:t>
      </w:r>
    </w:p>
    <w:p w14:paraId="7AA6C69E" w14:textId="6B1E8977" w:rsidR="00082ADF" w:rsidRPr="002F6E34" w:rsidRDefault="00280422" w:rsidP="00082ADF">
      <w:pPr>
        <w:pStyle w:val="aa"/>
        <w:ind w:firstLineChars="100" w:firstLine="220"/>
        <w:rPr>
          <w:rFonts w:ascii="Meiryo UI" w:eastAsia="Meiryo UI" w:hAnsi="Meiryo UI"/>
          <w:sz w:val="22"/>
          <w:szCs w:val="22"/>
        </w:rPr>
      </w:pPr>
      <w:r w:rsidRPr="002F6E34">
        <w:rPr>
          <w:rFonts w:ascii="Meiryo UI" w:eastAsia="Meiryo UI" w:hAnsi="Meiryo UI" w:hint="eastAsia"/>
          <w:sz w:val="22"/>
          <w:szCs w:val="22"/>
        </w:rPr>
        <w:t>●</w:t>
      </w:r>
      <w:r w:rsidR="00325247" w:rsidRPr="002F6E34">
        <w:rPr>
          <w:rFonts w:ascii="Meiryo UI" w:eastAsia="Meiryo UI" w:hAnsi="Meiryo UI" w:hint="eastAsia"/>
          <w:sz w:val="22"/>
          <w:szCs w:val="22"/>
        </w:rPr>
        <w:t xml:space="preserve"> 津駅東出口（JR側）を出て</w:t>
      </w:r>
      <w:r w:rsidRPr="002F6E34">
        <w:rPr>
          <w:rFonts w:ascii="Meiryo UI" w:eastAsia="Meiryo UI" w:hAnsi="Meiryo UI" w:hint="eastAsia"/>
          <w:sz w:val="22"/>
          <w:szCs w:val="22"/>
        </w:rPr>
        <w:t>、</w:t>
      </w:r>
      <w:r w:rsidR="00325247" w:rsidRPr="002F6E34">
        <w:rPr>
          <w:rFonts w:ascii="Meiryo UI" w:eastAsia="Meiryo UI" w:hAnsi="Meiryo UI" w:hint="eastAsia"/>
          <w:sz w:val="22"/>
          <w:szCs w:val="22"/>
        </w:rPr>
        <w:t>すぐ左隣の</w:t>
      </w:r>
      <w:r w:rsidR="00082ADF">
        <w:rPr>
          <w:rFonts w:ascii="Meiryo UI" w:eastAsia="Meiryo UI" w:hAnsi="Meiryo UI" w:hint="eastAsia"/>
          <w:sz w:val="22"/>
          <w:szCs w:val="22"/>
        </w:rPr>
        <w:t>ビルです</w:t>
      </w:r>
    </w:p>
    <w:p w14:paraId="78C9131A" w14:textId="77777777" w:rsidR="00292B99" w:rsidRDefault="00292B99" w:rsidP="0061438D">
      <w:pPr>
        <w:pStyle w:val="aa"/>
        <w:rPr>
          <w:rFonts w:ascii="Meiryo UI" w:eastAsia="Meiryo UI" w:hAnsi="Meiryo UI"/>
          <w:b/>
          <w:color w:val="FF0000"/>
          <w:sz w:val="22"/>
          <w:szCs w:val="22"/>
        </w:rPr>
      </w:pPr>
    </w:p>
    <w:p w14:paraId="64FBB72D" w14:textId="5FD150BC" w:rsidR="0061438D" w:rsidRPr="00A44A66" w:rsidRDefault="0061438D" w:rsidP="0061438D">
      <w:pPr>
        <w:pStyle w:val="aa"/>
        <w:rPr>
          <w:rFonts w:ascii="Meiryo UI" w:eastAsia="Meiryo UI" w:hAnsi="Meiryo UI"/>
          <w:b/>
          <w:color w:val="0070C0"/>
          <w:sz w:val="22"/>
          <w:szCs w:val="22"/>
        </w:rPr>
      </w:pPr>
      <w:r w:rsidRPr="00A44A66">
        <w:rPr>
          <w:rFonts w:ascii="Meiryo UI" w:eastAsia="Meiryo UI" w:hAnsi="Meiryo UI" w:hint="eastAsia"/>
          <w:b/>
          <w:color w:val="0070C0"/>
          <w:sz w:val="22"/>
          <w:szCs w:val="22"/>
        </w:rPr>
        <w:t>※第３回以降の会場は、津市内</w:t>
      </w:r>
      <w:r w:rsidR="0086663D" w:rsidRPr="00A44A66">
        <w:rPr>
          <w:rFonts w:ascii="Meiryo UI" w:eastAsia="Meiryo UI" w:hAnsi="Meiryo UI" w:hint="eastAsia"/>
          <w:b/>
          <w:color w:val="0070C0"/>
          <w:sz w:val="22"/>
          <w:szCs w:val="22"/>
        </w:rPr>
        <w:t>を予定しています</w:t>
      </w:r>
      <w:r w:rsidRPr="00A44A66">
        <w:rPr>
          <w:rFonts w:ascii="Meiryo UI" w:eastAsia="Meiryo UI" w:hAnsi="Meiryo UI" w:hint="eastAsia"/>
          <w:b/>
          <w:color w:val="0070C0"/>
          <w:sz w:val="22"/>
          <w:szCs w:val="22"/>
        </w:rPr>
        <w:t>。</w:t>
      </w:r>
    </w:p>
    <w:p w14:paraId="34C2E6DA" w14:textId="5C0724B4" w:rsidR="00A649B8" w:rsidRPr="009A34E8" w:rsidRDefault="00A649B8" w:rsidP="00280422">
      <w:pPr>
        <w:pStyle w:val="aa"/>
        <w:rPr>
          <w:rFonts w:ascii="Meiryo UI" w:eastAsia="Meiryo UI" w:hAnsi="Meiryo UI"/>
          <w:sz w:val="22"/>
          <w:szCs w:val="22"/>
        </w:rPr>
      </w:pPr>
    </w:p>
    <w:p w14:paraId="451838A6" w14:textId="56958125" w:rsidR="00BE27FA" w:rsidRPr="009A34E8" w:rsidRDefault="00292B99" w:rsidP="009A34E8">
      <w:pPr>
        <w:pStyle w:val="aa"/>
        <w:ind w:firstLineChars="64" w:firstLine="141"/>
        <w:rPr>
          <w:rFonts w:ascii="Meiryo UI" w:eastAsia="Meiryo UI" w:hAnsi="Meiryo UI"/>
          <w:sz w:val="22"/>
          <w:szCs w:val="22"/>
        </w:rPr>
      </w:pPr>
      <w:r w:rsidRPr="00E53437">
        <w:rPr>
          <w:rFonts w:ascii="Meiryo UI" w:eastAsia="Meiryo UI" w:hAnsi="Meiryo U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9D8347" wp14:editId="4655944C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4676775" cy="2057400"/>
                <wp:effectExtent l="0" t="0" r="9525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2057400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26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8BE" w14:textId="704DCB17" w:rsidR="009A34E8" w:rsidRPr="00280422" w:rsidRDefault="007130F0" w:rsidP="0061438D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</w:rPr>
                            </w:pPr>
                            <w:r w:rsidRPr="00280422">
                              <w:rPr>
                                <w:rFonts w:ascii="Meiryo UI" w:eastAsia="Meiryo UI" w:hAnsi="Meiryo UI" w:hint="eastAsia"/>
                              </w:rPr>
                              <w:t>募集人数：各回</w:t>
                            </w:r>
                            <w:r w:rsidR="00866186" w:rsidRPr="00866186">
                              <w:rPr>
                                <w:rFonts w:ascii="Meiryo UI" w:eastAsia="Meiryo UI" w:hAnsi="Meiryo UI"/>
                              </w:rPr>
                              <w:t>2</w:t>
                            </w:r>
                            <w:r w:rsidRPr="00866186">
                              <w:rPr>
                                <w:rFonts w:ascii="Meiryo UI" w:eastAsia="Meiryo UI" w:hAnsi="Meiryo UI"/>
                              </w:rPr>
                              <w:t>0</w:t>
                            </w:r>
                            <w:r w:rsidRPr="00866186">
                              <w:rPr>
                                <w:rFonts w:ascii="Meiryo UI" w:eastAsia="Meiryo UI" w:hAnsi="Meiryo UI" w:hint="eastAsia"/>
                              </w:rPr>
                              <w:t>名</w:t>
                            </w:r>
                            <w:r w:rsidRPr="00280422">
                              <w:rPr>
                                <w:rFonts w:ascii="Meiryo UI" w:eastAsia="Meiryo UI" w:hAnsi="Meiryo UI" w:hint="eastAsia"/>
                              </w:rPr>
                              <w:t>（先着順）</w:t>
                            </w:r>
                          </w:p>
                          <w:p w14:paraId="28E56D87" w14:textId="68EBDAC8" w:rsidR="009A34E8" w:rsidRDefault="007130F0" w:rsidP="0061438D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*定員になり</w:t>
                            </w:r>
                            <w:r w:rsidR="00F940F2"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次第</w:t>
                            </w:r>
                            <w:r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、締め切ります</w:t>
                            </w:r>
                            <w:r w:rsidR="00325247"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0963CB9B" w14:textId="29B91413" w:rsidR="009A34E8" w:rsidRPr="00280422" w:rsidRDefault="007130F0" w:rsidP="0061438D">
                            <w:pPr>
                              <w:spacing w:line="240" w:lineRule="auto"/>
                              <w:rPr>
                                <w:rFonts w:ascii="Meiryo UI" w:eastAsia="Meiryo UI" w:hAnsi="Meiryo UI"/>
                              </w:rPr>
                            </w:pPr>
                            <w:r w:rsidRPr="00280422">
                              <w:rPr>
                                <w:rFonts w:ascii="Meiryo UI" w:eastAsia="Meiryo UI" w:hAnsi="Meiryo UI" w:hint="eastAsia"/>
                                <w:spacing w:val="400"/>
                                <w:fitText w:val="880" w:id="-2088423680"/>
                              </w:rPr>
                              <w:t>対</w:t>
                            </w:r>
                            <w:r w:rsidRPr="00280422">
                              <w:rPr>
                                <w:rFonts w:ascii="Meiryo UI" w:eastAsia="Meiryo UI" w:hAnsi="Meiryo UI" w:hint="eastAsia"/>
                                <w:fitText w:val="880" w:id="-2088423680"/>
                              </w:rPr>
                              <w:t>象</w:t>
                            </w:r>
                            <w:r w:rsidRPr="00280422">
                              <w:rPr>
                                <w:rFonts w:ascii="Meiryo UI" w:eastAsia="Meiryo UI" w:hAnsi="Meiryo UI" w:hint="eastAsia"/>
                              </w:rPr>
                              <w:t>：</w:t>
                            </w:r>
                            <w:r w:rsidR="008457F7" w:rsidRPr="00280422">
                              <w:rPr>
                                <w:rFonts w:ascii="Meiryo UI" w:eastAsia="Meiryo UI" w:hAnsi="Meiryo UI" w:hint="eastAsia"/>
                              </w:rPr>
                              <w:t>中学生</w:t>
                            </w:r>
                            <w:r w:rsidRPr="00280422">
                              <w:rPr>
                                <w:rFonts w:ascii="Meiryo UI" w:eastAsia="Meiryo UI" w:hAnsi="Meiryo UI" w:hint="eastAsia"/>
                              </w:rPr>
                              <w:t>以上</w:t>
                            </w:r>
                            <w:r w:rsidR="00A649B8" w:rsidRPr="00280422"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="009B1C60" w:rsidRPr="00280422"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="009B1C60" w:rsidRPr="00280422">
                              <w:rPr>
                                <w:rFonts w:ascii="Meiryo UI" w:eastAsia="Meiryo UI" w:hAnsi="Meiryo UI"/>
                              </w:rPr>
                              <w:t>参加費</w:t>
                            </w:r>
                            <w:r w:rsidR="002A02A5">
                              <w:rPr>
                                <w:rFonts w:ascii="Meiryo UI" w:eastAsia="Meiryo UI" w:hAnsi="Meiryo UI" w:hint="eastAsia"/>
                              </w:rPr>
                              <w:t>：</w:t>
                            </w:r>
                            <w:r w:rsidR="009B1C60" w:rsidRPr="00280422">
                              <w:rPr>
                                <w:rFonts w:ascii="Meiryo UI" w:eastAsia="Meiryo UI" w:hAnsi="Meiryo UI"/>
                              </w:rPr>
                              <w:t>無料</w:t>
                            </w:r>
                          </w:p>
                          <w:p w14:paraId="3A130A17" w14:textId="7C070DF5" w:rsidR="009A34E8" w:rsidRPr="009A34E8" w:rsidRDefault="00953B43" w:rsidP="003E5B64">
                            <w:pPr>
                              <w:spacing w:line="240" w:lineRule="auto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申込締切：各講座開催日の10日前</w:t>
                            </w:r>
                            <w:r w:rsidR="002A02A5" w:rsidRPr="002A02A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（定員に満たない場合は引き続き受付けます</w:t>
                            </w:r>
                            <w:r w:rsidR="003E5B64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2A02A5" w:rsidRPr="002A02A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E132557" w14:textId="48B8A952" w:rsidR="00B64AF8" w:rsidRPr="009A34E8" w:rsidRDefault="007130F0" w:rsidP="0061438D">
                            <w:pPr>
                              <w:spacing w:line="240" w:lineRule="auto"/>
                              <w:ind w:left="880" w:hangingChars="400" w:hanging="88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申込方法：下記参加申込書にご記入いただき、三重県環境学習情報センターまで、</w:t>
                            </w:r>
                            <w:r w:rsidR="00B64AF8"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郵便</w:t>
                            </w:r>
                            <w:r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、F</w:t>
                            </w:r>
                            <w:r w:rsidR="00782CAB" w:rsidRPr="009A34E8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ax</w:t>
                            </w:r>
                            <w:r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またはE</w:t>
                            </w:r>
                            <w:r w:rsidR="00782CAB" w:rsidRPr="009A34E8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-</w:t>
                            </w:r>
                            <w:r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mailで</w:t>
                            </w:r>
                            <w:r w:rsidR="002A02A5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ご</w:t>
                            </w:r>
                            <w:r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送付ください。申込書はホームページから</w:t>
                            </w:r>
                            <w:r w:rsidR="004F62A5"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もダ</w:t>
                            </w:r>
                            <w:r w:rsidRPr="009A34E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ウンロードできます。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D8347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0;margin-top:14.75pt;width:368.25pt;height:162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" fillcolor="#fc9" stroked="f">
                <v:fill opacity="16962f"/>
                <v:textbox>
                  <w:txbxContent>
                    <w:p w14:paraId="11B368BE" w14:textId="704DCB17" w:rsidR="009A34E8" w:rsidRPr="00280422" w:rsidRDefault="007130F0" w:rsidP="0061438D">
                      <w:pPr>
                        <w:spacing w:line="240" w:lineRule="exact"/>
                        <w:rPr>
                          <w:rFonts w:ascii="Meiryo UI" w:eastAsia="Meiryo UI" w:hAnsi="Meiryo UI"/>
                        </w:rPr>
                      </w:pPr>
                      <w:r w:rsidRPr="00280422">
                        <w:rPr>
                          <w:rFonts w:ascii="Meiryo UI" w:eastAsia="Meiryo UI" w:hAnsi="Meiryo UI" w:hint="eastAsia"/>
                        </w:rPr>
                        <w:t>募集人数：各回</w:t>
                      </w:r>
                      <w:r w:rsidR="00866186" w:rsidRPr="00866186">
                        <w:rPr>
                          <w:rFonts w:ascii="Meiryo UI" w:eastAsia="Meiryo UI" w:hAnsi="Meiryo UI"/>
                        </w:rPr>
                        <w:t>2</w:t>
                      </w:r>
                      <w:r w:rsidRPr="00866186">
                        <w:rPr>
                          <w:rFonts w:ascii="Meiryo UI" w:eastAsia="Meiryo UI" w:hAnsi="Meiryo UI"/>
                        </w:rPr>
                        <w:t>0</w:t>
                      </w:r>
                      <w:r w:rsidRPr="00866186">
                        <w:rPr>
                          <w:rFonts w:ascii="Meiryo UI" w:eastAsia="Meiryo UI" w:hAnsi="Meiryo UI" w:hint="eastAsia"/>
                        </w:rPr>
                        <w:t>名</w:t>
                      </w:r>
                      <w:r w:rsidRPr="00280422">
                        <w:rPr>
                          <w:rFonts w:ascii="Meiryo UI" w:eastAsia="Meiryo UI" w:hAnsi="Meiryo UI" w:hint="eastAsia"/>
                        </w:rPr>
                        <w:t>（先着順）</w:t>
                      </w:r>
                    </w:p>
                    <w:p w14:paraId="28E56D87" w14:textId="68EBDAC8" w:rsidR="009A34E8" w:rsidRDefault="007130F0" w:rsidP="0061438D">
                      <w:pPr>
                        <w:spacing w:line="240" w:lineRule="exact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*定員になり</w:t>
                      </w:r>
                      <w:r w:rsidR="00F940F2"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次第</w:t>
                      </w:r>
                      <w:r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、締め切ります</w:t>
                      </w:r>
                      <w:r w:rsidR="00325247"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。</w:t>
                      </w:r>
                    </w:p>
                    <w:p w14:paraId="0963CB9B" w14:textId="29B91413" w:rsidR="009A34E8" w:rsidRPr="00280422" w:rsidRDefault="007130F0" w:rsidP="0061438D">
                      <w:pPr>
                        <w:spacing w:line="240" w:lineRule="auto"/>
                        <w:rPr>
                          <w:rFonts w:ascii="Meiryo UI" w:eastAsia="Meiryo UI" w:hAnsi="Meiryo UI"/>
                        </w:rPr>
                      </w:pPr>
                      <w:r w:rsidRPr="00280422">
                        <w:rPr>
                          <w:rFonts w:ascii="Meiryo UI" w:eastAsia="Meiryo UI" w:hAnsi="Meiryo UI" w:hint="eastAsia"/>
                          <w:spacing w:val="400"/>
                          <w:fitText w:val="880" w:id="-2088423680"/>
                        </w:rPr>
                        <w:t>対</w:t>
                      </w:r>
                      <w:r w:rsidRPr="00280422">
                        <w:rPr>
                          <w:rFonts w:ascii="Meiryo UI" w:eastAsia="Meiryo UI" w:hAnsi="Meiryo UI" w:hint="eastAsia"/>
                          <w:fitText w:val="880" w:id="-2088423680"/>
                        </w:rPr>
                        <w:t>象</w:t>
                      </w:r>
                      <w:r w:rsidRPr="00280422">
                        <w:rPr>
                          <w:rFonts w:ascii="Meiryo UI" w:eastAsia="Meiryo UI" w:hAnsi="Meiryo UI" w:hint="eastAsia"/>
                        </w:rPr>
                        <w:t>：</w:t>
                      </w:r>
                      <w:r w:rsidR="008457F7" w:rsidRPr="00280422">
                        <w:rPr>
                          <w:rFonts w:ascii="Meiryo UI" w:eastAsia="Meiryo UI" w:hAnsi="Meiryo UI" w:hint="eastAsia"/>
                        </w:rPr>
                        <w:t>中学生</w:t>
                      </w:r>
                      <w:r w:rsidRPr="00280422">
                        <w:rPr>
                          <w:rFonts w:ascii="Meiryo UI" w:eastAsia="Meiryo UI" w:hAnsi="Meiryo UI" w:hint="eastAsia"/>
                        </w:rPr>
                        <w:t>以上</w:t>
                      </w:r>
                      <w:r w:rsidR="00A649B8" w:rsidRPr="00280422"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 w:rsidR="009B1C60" w:rsidRPr="00280422"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 w:rsidR="009B1C60" w:rsidRPr="00280422">
                        <w:rPr>
                          <w:rFonts w:ascii="Meiryo UI" w:eastAsia="Meiryo UI" w:hAnsi="Meiryo UI"/>
                        </w:rPr>
                        <w:t>参加費</w:t>
                      </w:r>
                      <w:r w:rsidR="002A02A5">
                        <w:rPr>
                          <w:rFonts w:ascii="Meiryo UI" w:eastAsia="Meiryo UI" w:hAnsi="Meiryo UI" w:hint="eastAsia"/>
                        </w:rPr>
                        <w:t>：</w:t>
                      </w:r>
                      <w:r w:rsidR="009B1C60" w:rsidRPr="00280422">
                        <w:rPr>
                          <w:rFonts w:ascii="Meiryo UI" w:eastAsia="Meiryo UI" w:hAnsi="Meiryo UI"/>
                        </w:rPr>
                        <w:t>無料</w:t>
                      </w:r>
                    </w:p>
                    <w:p w14:paraId="3A130A17" w14:textId="7C070DF5" w:rsidR="009A34E8" w:rsidRPr="009A34E8" w:rsidRDefault="00953B43" w:rsidP="003E5B64">
                      <w:pPr>
                        <w:spacing w:line="240" w:lineRule="auto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申込締切：各講座開催日の10日前</w:t>
                      </w:r>
                      <w:r w:rsidR="002A02A5" w:rsidRPr="002A02A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（定員に満たない場合は引き続き受付けます</w:t>
                      </w:r>
                      <w:r w:rsidR="003E5B64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。</w:t>
                      </w:r>
                      <w:r w:rsidR="002A02A5" w:rsidRPr="002A02A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E132557" w14:textId="48B8A952" w:rsidR="00B64AF8" w:rsidRPr="009A34E8" w:rsidRDefault="007130F0" w:rsidP="0061438D">
                      <w:pPr>
                        <w:spacing w:line="240" w:lineRule="auto"/>
                        <w:ind w:left="880" w:hangingChars="400" w:hanging="88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申込方法：下記参加申込書にご記入いただき、三重県環境学習情報センターまで、</w:t>
                      </w:r>
                      <w:r w:rsidR="00B64AF8"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郵便</w:t>
                      </w:r>
                      <w:r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、F</w:t>
                      </w:r>
                      <w:r w:rsidR="00782CAB" w:rsidRPr="009A34E8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ax</w:t>
                      </w:r>
                      <w:r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またはE</w:t>
                      </w:r>
                      <w:r w:rsidR="00782CAB" w:rsidRPr="009A34E8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-</w:t>
                      </w:r>
                      <w:r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mailで</w:t>
                      </w:r>
                      <w:r w:rsidR="002A02A5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ご</w:t>
                      </w:r>
                      <w:r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送付ください。申込書はホームページから</w:t>
                      </w:r>
                      <w:r w:rsidR="004F62A5"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もダ</w:t>
                      </w:r>
                      <w:r w:rsidRPr="009A34E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ウンロードできます。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A50846" w14:textId="28545453" w:rsidR="00BE27FA" w:rsidRPr="009A34E8" w:rsidRDefault="00BE27FA" w:rsidP="009A34E8">
      <w:pPr>
        <w:pStyle w:val="aa"/>
        <w:ind w:firstLineChars="64" w:firstLine="141"/>
        <w:rPr>
          <w:rFonts w:ascii="Meiryo UI" w:eastAsia="Meiryo UI" w:hAnsi="Meiryo UI"/>
          <w:sz w:val="22"/>
          <w:szCs w:val="22"/>
        </w:rPr>
      </w:pPr>
    </w:p>
    <w:p w14:paraId="2446F24A" w14:textId="47475388" w:rsidR="000C4284" w:rsidRPr="009A34E8" w:rsidRDefault="00292B99" w:rsidP="009A34E8">
      <w:pPr>
        <w:pStyle w:val="aa"/>
        <w:ind w:firstLineChars="64" w:firstLine="154"/>
        <w:rPr>
          <w:rFonts w:ascii="Meiryo UI" w:eastAsia="Meiryo UI" w:hAnsi="Meiryo U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25DFC598" wp14:editId="2FE3827F">
            <wp:simplePos x="0" y="0"/>
            <wp:positionH relativeFrom="column">
              <wp:posOffset>5007610</wp:posOffset>
            </wp:positionH>
            <wp:positionV relativeFrom="paragraph">
              <wp:posOffset>163830</wp:posOffset>
            </wp:positionV>
            <wp:extent cx="1676400" cy="1200785"/>
            <wp:effectExtent l="9207" t="0" r="9208" b="9207"/>
            <wp:wrapTight wrapText="bothSides">
              <wp:wrapPolygon edited="0">
                <wp:start x="119" y="21766"/>
                <wp:lineTo x="21473" y="21766"/>
                <wp:lineTo x="21473" y="177"/>
                <wp:lineTo x="119" y="177"/>
                <wp:lineTo x="119" y="21766"/>
              </wp:wrapPolygon>
            </wp:wrapTight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4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899FC" w14:textId="76C38EB9" w:rsidR="00325247" w:rsidRPr="009A34E8" w:rsidRDefault="00325247" w:rsidP="009A34E8">
      <w:pPr>
        <w:spacing w:line="240" w:lineRule="auto"/>
        <w:ind w:firstLineChars="64" w:firstLine="141"/>
        <w:rPr>
          <w:rFonts w:ascii="Meiryo UI" w:eastAsia="Meiryo UI" w:hAnsi="Meiryo UI" w:cs="Meiryo UI"/>
          <w:b/>
          <w:color w:val="002060"/>
          <w:sz w:val="22"/>
          <w:szCs w:val="22"/>
        </w:rPr>
      </w:pPr>
    </w:p>
    <w:p w14:paraId="145BC4D7" w14:textId="7FFC519B" w:rsidR="00325247" w:rsidRPr="009A34E8" w:rsidRDefault="00325247" w:rsidP="009A34E8">
      <w:pPr>
        <w:spacing w:line="240" w:lineRule="auto"/>
        <w:ind w:firstLineChars="64" w:firstLine="141"/>
        <w:rPr>
          <w:rFonts w:ascii="Meiryo UI" w:eastAsia="Meiryo UI" w:hAnsi="Meiryo UI" w:cs="Meiryo UI"/>
          <w:b/>
          <w:color w:val="002060"/>
          <w:sz w:val="22"/>
          <w:szCs w:val="22"/>
        </w:rPr>
      </w:pPr>
    </w:p>
    <w:p w14:paraId="1B7FF61B" w14:textId="66EC2180" w:rsidR="009A34E8" w:rsidRDefault="002F6E34" w:rsidP="00E53437">
      <w:pPr>
        <w:spacing w:line="240" w:lineRule="auto"/>
        <w:jc w:val="center"/>
        <w:rPr>
          <w:rFonts w:ascii="Meiryo UI" w:eastAsia="Meiryo UI" w:hAnsi="Meiryo UI" w:cs="Meiryo UI"/>
          <w:b/>
          <w:color w:val="002060"/>
          <w:sz w:val="36"/>
          <w:szCs w:val="36"/>
        </w:rPr>
      </w:pPr>
      <w:r>
        <w:rPr>
          <w:rFonts w:ascii="Meiryo UI" w:eastAsia="Meiryo UI" w:hAnsi="Meiryo UI" w:cs="Meiryo UI" w:hint="eastAsia"/>
          <w:b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109D12" wp14:editId="40A45689">
                <wp:simplePos x="0" y="0"/>
                <wp:positionH relativeFrom="column">
                  <wp:posOffset>5626735</wp:posOffset>
                </wp:positionH>
                <wp:positionV relativeFrom="paragraph">
                  <wp:posOffset>42545</wp:posOffset>
                </wp:positionV>
                <wp:extent cx="447675" cy="409575"/>
                <wp:effectExtent l="0" t="0" r="28575" b="2857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95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CF0CF" id="楕円 28" o:spid="_x0000_s1026" style="position:absolute;left:0;text-align:left;margin-left:443.05pt;margin-top:3.35pt;width:35.25pt;height:3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" filled="f" strokecolor="red" strokeweight=".5pt">
                <v:stroke dashstyle="3 1" joinstyle="miter"/>
              </v:oval>
            </w:pict>
          </mc:Fallback>
        </mc:AlternateContent>
      </w:r>
    </w:p>
    <w:p w14:paraId="171ED1A9" w14:textId="77777777" w:rsidR="00292B99" w:rsidRDefault="00292B99" w:rsidP="0061438D">
      <w:pPr>
        <w:spacing w:line="240" w:lineRule="auto"/>
        <w:jc w:val="center"/>
        <w:rPr>
          <w:rFonts w:ascii="Meiryo UI" w:eastAsia="Meiryo UI" w:hAnsi="Meiryo UI" w:cs="Meiryo UI"/>
          <w:b/>
          <w:color w:val="000000" w:themeColor="text1"/>
          <w:sz w:val="36"/>
          <w:szCs w:val="36"/>
        </w:rPr>
      </w:pPr>
    </w:p>
    <w:p w14:paraId="2A05943A" w14:textId="073F013A" w:rsidR="001F79A0" w:rsidRDefault="005544D6" w:rsidP="0061438D">
      <w:pPr>
        <w:spacing w:line="240" w:lineRule="auto"/>
        <w:jc w:val="center"/>
        <w:rPr>
          <w:rFonts w:ascii="Meiryo UI" w:eastAsia="Meiryo UI" w:hAnsi="Meiryo UI" w:cs="Meiryo UI"/>
          <w:b/>
          <w:color w:val="C00000"/>
          <w:sz w:val="36"/>
          <w:szCs w:val="36"/>
        </w:rPr>
      </w:pPr>
      <w:r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</w:rPr>
        <w:t>行動する人になる</w:t>
      </w:r>
      <w:r w:rsidR="003F13E0"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</w:rPr>
        <w:t>！</w:t>
      </w:r>
      <w:r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</w:rPr>
        <w:t>ＳＤＧｓ</w:t>
      </w:r>
      <w:r w:rsidR="008D58B4" w:rsidRPr="00966D8F"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</w:rPr>
        <w:t>講座</w:t>
      </w:r>
      <w:r w:rsidR="008D58B4" w:rsidRPr="00B826E7">
        <w:rPr>
          <w:rFonts w:ascii="Meiryo UI" w:eastAsia="Meiryo UI" w:hAnsi="Meiryo UI" w:cs="Meiryo UI" w:hint="eastAsia"/>
          <w:b/>
          <w:color w:val="B14D0E" w:themeColor="accent4" w:themeShade="BF"/>
          <w:sz w:val="36"/>
          <w:szCs w:val="36"/>
        </w:rPr>
        <w:t>2020</w:t>
      </w:r>
    </w:p>
    <w:p w14:paraId="616F426B" w14:textId="7A08432A" w:rsidR="00A03BD6" w:rsidRPr="005544D6" w:rsidRDefault="00BF7DE7" w:rsidP="005544D6">
      <w:pPr>
        <w:spacing w:line="240" w:lineRule="auto"/>
        <w:jc w:val="center"/>
        <w:rPr>
          <w:rFonts w:ascii="Meiryo UI" w:eastAsia="Meiryo UI" w:hAnsi="Meiryo UI" w:cs="Meiryo UI"/>
          <w:b/>
          <w:color w:val="000000" w:themeColor="text1"/>
          <w:sz w:val="36"/>
          <w:szCs w:val="36"/>
        </w:rPr>
      </w:pPr>
      <w:r w:rsidRPr="007F704B">
        <w:rPr>
          <w:rFonts w:ascii="Meiryo UI" w:eastAsia="Meiryo UI" w:hAnsi="Meiryo UI" w:hint="eastAsia"/>
          <w:b/>
          <w:bCs/>
          <w:sz w:val="28"/>
          <w:szCs w:val="28"/>
        </w:rPr>
        <w:t>参加申込書</w:t>
      </w:r>
      <w:r w:rsidR="007F704B" w:rsidRPr="007F704B">
        <w:rPr>
          <w:rFonts w:ascii="Meiryo UI" w:eastAsia="Meiryo UI" w:hAnsi="Meiryo UI" w:hint="eastAsia"/>
          <w:b/>
          <w:bCs/>
          <w:sz w:val="28"/>
          <w:szCs w:val="28"/>
        </w:rPr>
        <w:t xml:space="preserve">　</w:t>
      </w:r>
      <w:r w:rsidR="00A03BD6">
        <w:rPr>
          <w:rFonts w:ascii="Meiryo UI" w:eastAsia="Meiryo UI" w:hAnsi="Meiryo UI" w:hint="eastAsia"/>
          <w:b/>
          <w:bCs/>
          <w:sz w:val="28"/>
          <w:szCs w:val="28"/>
        </w:rPr>
        <w:t xml:space="preserve">　</w:t>
      </w:r>
      <w:r w:rsidR="00A03BD6" w:rsidRPr="00A03BD6">
        <w:rPr>
          <w:rFonts w:ascii="Meiryo UI" w:eastAsia="Meiryo UI" w:hAnsi="Meiryo UI" w:hint="eastAsia"/>
          <w:b/>
          <w:bCs/>
          <w:u w:val="single"/>
        </w:rPr>
        <w:t>申込締切：</w:t>
      </w:r>
      <w:r w:rsidR="004F62A5">
        <w:rPr>
          <w:rFonts w:ascii="Meiryo UI" w:eastAsia="Meiryo UI" w:hAnsi="Meiryo UI" w:hint="eastAsia"/>
          <w:b/>
          <w:bCs/>
          <w:u w:val="single"/>
        </w:rPr>
        <w:t>各開催日の</w:t>
      </w:r>
      <w:r w:rsidR="004459C9">
        <w:rPr>
          <w:rFonts w:ascii="Meiryo UI" w:eastAsia="Meiryo UI" w:hAnsi="Meiryo UI" w:hint="eastAsia"/>
          <w:b/>
          <w:bCs/>
          <w:u w:val="single"/>
        </w:rPr>
        <w:t>10日前</w:t>
      </w:r>
    </w:p>
    <w:tbl>
      <w:tblPr>
        <w:tblStyle w:val="a4"/>
        <w:tblW w:w="106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32"/>
        <w:gridCol w:w="1583"/>
        <w:gridCol w:w="1583"/>
        <w:gridCol w:w="932"/>
        <w:gridCol w:w="651"/>
        <w:gridCol w:w="640"/>
        <w:gridCol w:w="850"/>
        <w:gridCol w:w="94"/>
        <w:gridCol w:w="1583"/>
        <w:gridCol w:w="1583"/>
      </w:tblGrid>
      <w:tr w:rsidR="00BF7DE7" w14:paraId="6EDEBBF6" w14:textId="1BE06A2B" w:rsidTr="00E96063">
        <w:trPr>
          <w:trHeight w:hRule="exact" w:val="1021"/>
        </w:trPr>
        <w:tc>
          <w:tcPr>
            <w:tcW w:w="1132" w:type="dxa"/>
            <w:vAlign w:val="center"/>
          </w:tcPr>
          <w:p w14:paraId="5548C198" w14:textId="298F4B70" w:rsidR="00BF7DE7" w:rsidRPr="00633559" w:rsidRDefault="00F71691" w:rsidP="00F71691">
            <w:pPr>
              <w:pStyle w:val="aa"/>
              <w:spacing w:line="480" w:lineRule="exact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</w:rPr>
              <w:ruby>
                <w:rubyPr>
                  <w:rubyAlign w:val="distributeSpace"/>
                  <w:hps w:val="10"/>
                  <w:hpsRaise w:val="26"/>
                  <w:hpsBaseText w:val="24"/>
                  <w:lid w:val="ja-JP"/>
                </w:rubyPr>
                <w:rt>
                  <w:r w:rsidR="00F71691" w:rsidRPr="00F71691">
                    <w:rPr>
                      <w:rFonts w:ascii="Meiryo UI" w:eastAsia="Meiryo UI" w:hAnsi="Meiryo UI"/>
                      <w:sz w:val="10"/>
                    </w:rPr>
                    <w:t>ふり</w:t>
                  </w:r>
                </w:rt>
                <w:rubyBase>
                  <w:r w:rsidR="00F71691">
                    <w:rPr>
                      <w:rFonts w:ascii="Meiryo UI" w:eastAsia="Meiryo UI" w:hAnsi="Meiryo UI"/>
                    </w:rPr>
                    <w:t>氏</w:t>
                  </w:r>
                </w:rubyBase>
              </w:ruby>
            </w:r>
            <w:r w:rsidR="00BF7DE7" w:rsidRPr="00633559">
              <w:rPr>
                <w:rFonts w:ascii="Meiryo UI" w:eastAsia="Meiryo UI" w:hAnsi="Meiryo UI" w:hint="eastAsia"/>
              </w:rPr>
              <w:t xml:space="preserve">　</w:t>
            </w:r>
            <w:r>
              <w:rPr>
                <w:rFonts w:ascii="Meiryo UI" w:eastAsia="Meiryo UI" w:hAnsi="Meiryo UI"/>
              </w:rPr>
              <w:ruby>
                <w:rubyPr>
                  <w:rubyAlign w:val="distributeSpace"/>
                  <w:hps w:val="10"/>
                  <w:hpsRaise w:val="26"/>
                  <w:hpsBaseText w:val="24"/>
                  <w:lid w:val="ja-JP"/>
                </w:rubyPr>
                <w:rt>
                  <w:r w:rsidR="00F71691" w:rsidRPr="00F71691">
                    <w:rPr>
                      <w:rFonts w:ascii="Meiryo UI" w:eastAsia="Meiryo UI" w:hAnsi="Meiryo UI"/>
                      <w:sz w:val="10"/>
                    </w:rPr>
                    <w:t>がな</w:t>
                  </w:r>
                </w:rt>
                <w:rubyBase>
                  <w:r w:rsidR="00F71691">
                    <w:rPr>
                      <w:rFonts w:ascii="Meiryo UI" w:eastAsia="Meiryo UI" w:hAnsi="Meiryo UI"/>
                    </w:rPr>
                    <w:t>名</w:t>
                  </w:r>
                </w:rubyBase>
              </w:ruby>
            </w:r>
          </w:p>
        </w:tc>
        <w:tc>
          <w:tcPr>
            <w:tcW w:w="5389" w:type="dxa"/>
            <w:gridSpan w:val="5"/>
          </w:tcPr>
          <w:p w14:paraId="6337CDCA" w14:textId="1D1990AA" w:rsidR="00BF7DE7" w:rsidRPr="00617B5C" w:rsidRDefault="00BF7DE7" w:rsidP="00617B5C">
            <w:pPr>
              <w:pStyle w:val="aa"/>
              <w:spacing w:line="300" w:lineRule="exact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69D9DBF" w14:textId="239E4BDD" w:rsidR="00BF7DE7" w:rsidRPr="004A60C4" w:rsidRDefault="00BF7DE7" w:rsidP="008457F7">
            <w:pPr>
              <w:pStyle w:val="aa"/>
              <w:spacing w:line="300" w:lineRule="exact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4A60C4">
              <w:rPr>
                <w:rFonts w:ascii="Meiryo UI" w:eastAsia="Meiryo UI" w:hAnsi="Meiryo UI" w:hint="eastAsia"/>
                <w:sz w:val="20"/>
                <w:szCs w:val="20"/>
              </w:rPr>
              <w:t>年代</w:t>
            </w:r>
          </w:p>
        </w:tc>
        <w:tc>
          <w:tcPr>
            <w:tcW w:w="3260" w:type="dxa"/>
            <w:gridSpan w:val="3"/>
            <w:vAlign w:val="center"/>
          </w:tcPr>
          <w:p w14:paraId="0B55C60C" w14:textId="02D6CD86" w:rsidR="00BF7DE7" w:rsidRPr="00BF7DE7" w:rsidRDefault="00BF7DE7" w:rsidP="008457F7">
            <w:pPr>
              <w:pStyle w:val="aa"/>
              <w:spacing w:line="300" w:lineRule="exact"/>
              <w:rPr>
                <w:rFonts w:ascii="Meiryo UI" w:eastAsia="Meiryo UI" w:hAnsi="Meiryo UI"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sz w:val="20"/>
                <w:szCs w:val="20"/>
              </w:rPr>
              <w:t>□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>10</w:t>
            </w:r>
            <w:r w:rsidR="00E96063">
              <w:rPr>
                <w:rFonts w:ascii="Meiryo UI" w:eastAsia="Meiryo UI" w:hAnsi="Meiryo UI" w:hint="eastAsia"/>
                <w:sz w:val="20"/>
                <w:szCs w:val="20"/>
              </w:rPr>
              <w:t>歳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 xml:space="preserve">代　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□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>20</w:t>
            </w:r>
            <w:r w:rsidR="00E96063">
              <w:rPr>
                <w:rFonts w:ascii="Meiryo UI" w:eastAsia="Meiryo UI" w:hAnsi="Meiryo UI" w:hint="eastAsia"/>
                <w:sz w:val="20"/>
                <w:szCs w:val="20"/>
              </w:rPr>
              <w:t>歳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 xml:space="preserve">代　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□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>30</w:t>
            </w:r>
            <w:r w:rsidR="00E96063">
              <w:rPr>
                <w:rFonts w:ascii="Meiryo UI" w:eastAsia="Meiryo UI" w:hAnsi="Meiryo UI" w:hint="eastAsia"/>
                <w:sz w:val="20"/>
                <w:szCs w:val="20"/>
              </w:rPr>
              <w:t>歳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 xml:space="preserve">代　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□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>40</w:t>
            </w:r>
            <w:r w:rsidR="00E96063">
              <w:rPr>
                <w:rFonts w:ascii="Meiryo UI" w:eastAsia="Meiryo UI" w:hAnsi="Meiryo UI" w:hint="eastAsia"/>
                <w:sz w:val="20"/>
                <w:szCs w:val="20"/>
              </w:rPr>
              <w:t>歳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>代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 xml:space="preserve">　□50</w:t>
            </w:r>
            <w:r w:rsidR="00E96063">
              <w:rPr>
                <w:rFonts w:ascii="Meiryo UI" w:eastAsia="Meiryo UI" w:hAnsi="Meiryo UI" w:hint="eastAsia"/>
                <w:sz w:val="20"/>
                <w:szCs w:val="20"/>
              </w:rPr>
              <w:t>歳</w:t>
            </w:r>
            <w:r w:rsidR="000E4550">
              <w:rPr>
                <w:rFonts w:ascii="Meiryo UI" w:eastAsia="Meiryo UI" w:hAnsi="Meiryo UI" w:hint="eastAsia"/>
                <w:sz w:val="20"/>
                <w:szCs w:val="20"/>
              </w:rPr>
              <w:t xml:space="preserve">代　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□60</w:t>
            </w:r>
            <w:r w:rsidR="00E96063">
              <w:rPr>
                <w:rFonts w:ascii="Meiryo UI" w:eastAsia="Meiryo UI" w:hAnsi="Meiryo UI" w:hint="eastAsia"/>
                <w:sz w:val="20"/>
                <w:szCs w:val="20"/>
              </w:rPr>
              <w:t>歳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代　□70</w:t>
            </w:r>
            <w:r w:rsidR="00E96063">
              <w:rPr>
                <w:rFonts w:ascii="Meiryo UI" w:eastAsia="Meiryo UI" w:hAnsi="Meiryo UI" w:hint="eastAsia"/>
                <w:sz w:val="20"/>
                <w:szCs w:val="20"/>
              </w:rPr>
              <w:t>歳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代以上</w:t>
            </w:r>
          </w:p>
        </w:tc>
      </w:tr>
      <w:tr w:rsidR="00BF7DE7" w14:paraId="2FA20D61" w14:textId="25CDFD5D" w:rsidTr="00592839">
        <w:trPr>
          <w:trHeight w:hRule="exact" w:val="1376"/>
        </w:trPr>
        <w:tc>
          <w:tcPr>
            <w:tcW w:w="1132" w:type="dxa"/>
            <w:vAlign w:val="center"/>
          </w:tcPr>
          <w:p w14:paraId="71DDB6B0" w14:textId="65618A58" w:rsidR="00BF7DE7" w:rsidRPr="00633559" w:rsidRDefault="008457F7" w:rsidP="008457F7">
            <w:pPr>
              <w:pStyle w:val="aa"/>
              <w:spacing w:line="300" w:lineRule="exact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 xml:space="preserve">住　</w:t>
            </w:r>
            <w:r w:rsidR="00BF7DE7" w:rsidRPr="00633559">
              <w:rPr>
                <w:rFonts w:ascii="Meiryo UI" w:eastAsia="Meiryo UI" w:hAnsi="Meiryo UI" w:hint="eastAsia"/>
              </w:rPr>
              <w:t>所</w:t>
            </w:r>
          </w:p>
        </w:tc>
        <w:tc>
          <w:tcPr>
            <w:tcW w:w="9499" w:type="dxa"/>
            <w:gridSpan w:val="9"/>
          </w:tcPr>
          <w:p w14:paraId="11049D2D" w14:textId="551C1706" w:rsidR="00BF7DE7" w:rsidRDefault="00BF7DE7" w:rsidP="008457F7">
            <w:pPr>
              <w:pStyle w:val="aa"/>
              <w:spacing w:line="300" w:lineRule="exac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〒</w:t>
            </w:r>
          </w:p>
          <w:p w14:paraId="6A7DA8CE" w14:textId="7922E881" w:rsidR="00BF7DE7" w:rsidRDefault="00BF7DE7" w:rsidP="008457F7">
            <w:pPr>
              <w:pStyle w:val="aa"/>
              <w:spacing w:line="300" w:lineRule="exact"/>
              <w:rPr>
                <w:rFonts w:ascii="Meiryo UI" w:eastAsia="Meiryo UI" w:hAnsi="Meiryo UI"/>
              </w:rPr>
            </w:pPr>
          </w:p>
        </w:tc>
      </w:tr>
      <w:tr w:rsidR="00BF7DE7" w14:paraId="3C726723" w14:textId="6E1081C1" w:rsidTr="00E96063">
        <w:trPr>
          <w:trHeight w:hRule="exact" w:val="1007"/>
        </w:trPr>
        <w:tc>
          <w:tcPr>
            <w:tcW w:w="1132" w:type="dxa"/>
            <w:vAlign w:val="center"/>
          </w:tcPr>
          <w:p w14:paraId="76E81901" w14:textId="70C6D703" w:rsidR="00BF7DE7" w:rsidRPr="00215B5D" w:rsidRDefault="00215B5D" w:rsidP="00953B43">
            <w:pPr>
              <w:pStyle w:val="aa"/>
              <w:spacing w:line="260" w:lineRule="exact"/>
              <w:jc w:val="center"/>
              <w:rPr>
                <w:rFonts w:ascii="Meiryo UI" w:eastAsia="Meiryo UI" w:hAnsi="Meiryo UI"/>
                <w:sz w:val="22"/>
                <w:szCs w:val="22"/>
              </w:rPr>
            </w:pPr>
            <w:r w:rsidRPr="00215B5D">
              <w:rPr>
                <w:rFonts w:ascii="Meiryo UI" w:eastAsia="Meiryo UI" w:hAnsi="Meiryo UI" w:hint="eastAsia"/>
                <w:sz w:val="22"/>
                <w:szCs w:val="22"/>
              </w:rPr>
              <w:t>電話番</w:t>
            </w:r>
            <w:r w:rsidR="00BF7DE7" w:rsidRPr="00215B5D">
              <w:rPr>
                <w:rFonts w:ascii="Meiryo UI" w:eastAsia="Meiryo UI" w:hAnsi="Meiryo UI" w:hint="eastAsia"/>
                <w:sz w:val="22"/>
                <w:szCs w:val="22"/>
              </w:rPr>
              <w:t>号</w:t>
            </w:r>
          </w:p>
        </w:tc>
        <w:tc>
          <w:tcPr>
            <w:tcW w:w="4098" w:type="dxa"/>
            <w:gridSpan w:val="3"/>
          </w:tcPr>
          <w:p w14:paraId="20BB790A" w14:textId="77777777" w:rsidR="00BF7DE7" w:rsidRDefault="00BF7DE7" w:rsidP="00953B43">
            <w:pPr>
              <w:pStyle w:val="aa"/>
              <w:spacing w:line="260" w:lineRule="exact"/>
              <w:rPr>
                <w:rFonts w:ascii="Meiryo UI" w:eastAsia="Meiryo UI" w:hAnsi="Meiryo UI"/>
              </w:rPr>
            </w:pPr>
          </w:p>
          <w:p w14:paraId="723213B7" w14:textId="77777777" w:rsidR="00617B5C" w:rsidRDefault="00617B5C" w:rsidP="00953B43">
            <w:pPr>
              <w:pStyle w:val="aa"/>
              <w:spacing w:line="260" w:lineRule="exact"/>
              <w:rPr>
                <w:rFonts w:ascii="Meiryo UI" w:eastAsia="Meiryo UI" w:hAnsi="Meiryo UI"/>
              </w:rPr>
            </w:pPr>
          </w:p>
          <w:p w14:paraId="4392DC39" w14:textId="77777777" w:rsidR="00617B5C" w:rsidRDefault="00617B5C" w:rsidP="00953B43">
            <w:pPr>
              <w:pStyle w:val="aa"/>
              <w:spacing w:line="260" w:lineRule="exact"/>
              <w:rPr>
                <w:rFonts w:ascii="Meiryo UI" w:eastAsia="Meiryo UI" w:hAnsi="Meiryo UI"/>
              </w:rPr>
            </w:pPr>
          </w:p>
          <w:p w14:paraId="4114223D" w14:textId="062B3B69" w:rsidR="00617B5C" w:rsidRDefault="00617B5C" w:rsidP="00953B43">
            <w:pPr>
              <w:pStyle w:val="aa"/>
              <w:spacing w:line="260" w:lineRule="exact"/>
              <w:rPr>
                <w:rFonts w:ascii="Meiryo UI" w:eastAsia="Meiryo UI" w:hAnsi="Meiryo UI"/>
              </w:rPr>
            </w:pPr>
          </w:p>
        </w:tc>
        <w:tc>
          <w:tcPr>
            <w:tcW w:w="1291" w:type="dxa"/>
            <w:gridSpan w:val="2"/>
            <w:vAlign w:val="center"/>
          </w:tcPr>
          <w:p w14:paraId="366E0881" w14:textId="6BFF3863" w:rsidR="00633559" w:rsidRDefault="00BF7DE7" w:rsidP="00953B43">
            <w:pPr>
              <w:spacing w:line="260" w:lineRule="exact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E</w:t>
            </w:r>
            <w:r w:rsidR="00782CAB">
              <w:rPr>
                <w:rFonts w:ascii="Meiryo UI" w:eastAsia="Meiryo UI" w:hAnsi="Meiryo UI"/>
              </w:rPr>
              <w:t>-</w:t>
            </w:r>
            <w:r>
              <w:rPr>
                <w:rFonts w:ascii="Meiryo UI" w:eastAsia="Meiryo UI" w:hAnsi="Meiryo UI" w:hint="eastAsia"/>
              </w:rPr>
              <w:t>mail</w:t>
            </w:r>
          </w:p>
          <w:p w14:paraId="180D39C9" w14:textId="404544D0" w:rsidR="00BF7DE7" w:rsidRPr="00782CAB" w:rsidRDefault="00633559" w:rsidP="00953B43">
            <w:pPr>
              <w:spacing w:line="260" w:lineRule="exact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782CAB">
              <w:rPr>
                <w:rFonts w:ascii="Meiryo UI" w:eastAsia="Meiryo UI" w:hAnsi="Meiryo UI" w:hint="eastAsia"/>
                <w:sz w:val="20"/>
                <w:szCs w:val="20"/>
              </w:rPr>
              <w:t>または</w:t>
            </w:r>
          </w:p>
          <w:p w14:paraId="654B6276" w14:textId="4783FAE8" w:rsidR="00BF7DE7" w:rsidRDefault="00BF7DE7" w:rsidP="00953B43">
            <w:pPr>
              <w:spacing w:line="260" w:lineRule="exact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F</w:t>
            </w:r>
            <w:r w:rsidR="00782CAB">
              <w:rPr>
                <w:rFonts w:ascii="Meiryo UI" w:eastAsia="Meiryo UI" w:hAnsi="Meiryo UI"/>
              </w:rPr>
              <w:t>ax</w:t>
            </w:r>
          </w:p>
        </w:tc>
        <w:tc>
          <w:tcPr>
            <w:tcW w:w="4110" w:type="dxa"/>
            <w:gridSpan w:val="4"/>
          </w:tcPr>
          <w:p w14:paraId="0715EDA6" w14:textId="05A9E42D" w:rsidR="00BF7DE7" w:rsidRDefault="00BF7DE7" w:rsidP="00953B43">
            <w:pPr>
              <w:spacing w:line="260" w:lineRule="exact"/>
              <w:rPr>
                <w:rFonts w:ascii="Meiryo UI" w:eastAsia="Meiryo UI" w:hAnsi="Meiryo UI"/>
              </w:rPr>
            </w:pPr>
          </w:p>
          <w:p w14:paraId="0A4EAB7F" w14:textId="39DA11F7" w:rsidR="00BF7DE7" w:rsidRDefault="00BF7DE7" w:rsidP="00953B43">
            <w:pPr>
              <w:pStyle w:val="aa"/>
              <w:spacing w:line="260" w:lineRule="exact"/>
              <w:rPr>
                <w:rFonts w:ascii="Meiryo UI" w:eastAsia="Meiryo UI" w:hAnsi="Meiryo UI"/>
              </w:rPr>
            </w:pPr>
          </w:p>
        </w:tc>
      </w:tr>
      <w:tr w:rsidR="00E35130" w14:paraId="7B603C8E" w14:textId="4F2B8700" w:rsidTr="00E96063">
        <w:trPr>
          <w:trHeight w:val="764"/>
        </w:trPr>
        <w:tc>
          <w:tcPr>
            <w:tcW w:w="1132" w:type="dxa"/>
            <w:vAlign w:val="center"/>
          </w:tcPr>
          <w:p w14:paraId="0BEB6F8D" w14:textId="3C6DAE63" w:rsidR="00E35130" w:rsidRPr="00215B5D" w:rsidRDefault="00E35130" w:rsidP="004A60C4">
            <w:pPr>
              <w:pStyle w:val="aa"/>
              <w:jc w:val="center"/>
              <w:rPr>
                <w:rFonts w:ascii="Meiryo UI" w:eastAsia="Meiryo UI" w:hAnsi="Meiryo UI"/>
                <w:sz w:val="22"/>
                <w:szCs w:val="22"/>
              </w:rPr>
            </w:pPr>
            <w:r w:rsidRPr="00215B5D">
              <w:rPr>
                <w:rFonts w:ascii="Meiryo UI" w:eastAsia="Meiryo UI" w:hAnsi="Meiryo UI" w:hint="eastAsia"/>
                <w:sz w:val="22"/>
                <w:szCs w:val="22"/>
              </w:rPr>
              <w:t>参加希望</w:t>
            </w:r>
          </w:p>
        </w:tc>
        <w:tc>
          <w:tcPr>
            <w:tcW w:w="1583" w:type="dxa"/>
            <w:vAlign w:val="center"/>
          </w:tcPr>
          <w:p w14:paraId="5F820DFD" w14:textId="453C8468" w:rsidR="00E35130" w:rsidRPr="00A44A66" w:rsidRDefault="00E35130" w:rsidP="00352826">
            <w:pPr>
              <w:pStyle w:val="aa"/>
              <w:jc w:val="center"/>
              <w:rPr>
                <w:rFonts w:ascii="Meiryo UI" w:eastAsia="Meiryo UI" w:hAnsi="Meiryo UI"/>
                <w:b/>
                <w:bCs/>
                <w:sz w:val="32"/>
                <w:szCs w:val="32"/>
              </w:rPr>
            </w:pPr>
            <w:r w:rsidRPr="00A44A66">
              <w:rPr>
                <w:rFonts w:ascii="Meiryo UI" w:eastAsia="Meiryo UI" w:hAnsi="Meiryo UI" w:hint="eastAsia"/>
                <w:b/>
                <w:bCs/>
                <w:sz w:val="32"/>
                <w:szCs w:val="32"/>
              </w:rPr>
              <w:t>□全回</w:t>
            </w:r>
          </w:p>
        </w:tc>
        <w:tc>
          <w:tcPr>
            <w:tcW w:w="1583" w:type="dxa"/>
            <w:vAlign w:val="center"/>
          </w:tcPr>
          <w:p w14:paraId="42818C87" w14:textId="4CBCE042" w:rsidR="00E35130" w:rsidRDefault="00E35130" w:rsidP="00352826">
            <w:pPr>
              <w:pStyle w:val="aa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□第1回</w:t>
            </w:r>
          </w:p>
        </w:tc>
        <w:tc>
          <w:tcPr>
            <w:tcW w:w="1583" w:type="dxa"/>
            <w:gridSpan w:val="2"/>
            <w:vAlign w:val="center"/>
          </w:tcPr>
          <w:p w14:paraId="7EF8EA96" w14:textId="04F427B6" w:rsidR="00E35130" w:rsidRDefault="00E35130" w:rsidP="00352826">
            <w:pPr>
              <w:pStyle w:val="aa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□第2回</w:t>
            </w:r>
          </w:p>
        </w:tc>
        <w:tc>
          <w:tcPr>
            <w:tcW w:w="1584" w:type="dxa"/>
            <w:gridSpan w:val="3"/>
            <w:vAlign w:val="center"/>
          </w:tcPr>
          <w:p w14:paraId="2E4C6AA3" w14:textId="25A41B87" w:rsidR="00E35130" w:rsidRDefault="00E35130" w:rsidP="00352826">
            <w:pPr>
              <w:pStyle w:val="aa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□第3回</w:t>
            </w:r>
          </w:p>
        </w:tc>
        <w:tc>
          <w:tcPr>
            <w:tcW w:w="1583" w:type="dxa"/>
            <w:vAlign w:val="center"/>
          </w:tcPr>
          <w:p w14:paraId="44A3C9A7" w14:textId="23C0DC8B" w:rsidR="00E35130" w:rsidRDefault="00E35130" w:rsidP="00352826">
            <w:pPr>
              <w:pStyle w:val="aa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□第</w:t>
            </w:r>
            <w:r>
              <w:rPr>
                <w:rFonts w:ascii="Meiryo UI" w:eastAsia="Meiryo UI" w:hAnsi="Meiryo UI"/>
              </w:rPr>
              <w:t>4</w:t>
            </w:r>
            <w:r>
              <w:rPr>
                <w:rFonts w:ascii="Meiryo UI" w:eastAsia="Meiryo UI" w:hAnsi="Meiryo UI" w:hint="eastAsia"/>
              </w:rPr>
              <w:t>回</w:t>
            </w:r>
          </w:p>
        </w:tc>
        <w:tc>
          <w:tcPr>
            <w:tcW w:w="1583" w:type="dxa"/>
            <w:vAlign w:val="center"/>
          </w:tcPr>
          <w:p w14:paraId="53E6F240" w14:textId="1EE05FB5" w:rsidR="00E35130" w:rsidRDefault="00E35130" w:rsidP="00352826">
            <w:pPr>
              <w:pStyle w:val="aa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□第５回</w:t>
            </w:r>
          </w:p>
        </w:tc>
      </w:tr>
    </w:tbl>
    <w:p w14:paraId="10C92B6F" w14:textId="360D048A" w:rsidR="00B937F1" w:rsidRPr="00325247" w:rsidRDefault="00325247" w:rsidP="00325247">
      <w:pPr>
        <w:pStyle w:val="aa"/>
        <w:rPr>
          <w:rFonts w:ascii="Meiryo UI" w:eastAsia="Meiryo UI" w:hAnsi="Meiryo UI"/>
          <w:noProof/>
          <w:sz w:val="21"/>
          <w:szCs w:val="21"/>
        </w:rPr>
      </w:pPr>
      <w:r w:rsidRPr="00325247">
        <w:rPr>
          <w:rFonts w:ascii="Meiryo UI" w:eastAsia="Meiryo UI" w:hAnsi="Meiryo UI" w:hint="eastAsia"/>
          <w:noProof/>
          <w:sz w:val="21"/>
          <w:szCs w:val="21"/>
        </w:rPr>
        <w:t>●</w:t>
      </w:r>
      <w:r w:rsidR="008D58B4" w:rsidRPr="00325247">
        <w:rPr>
          <w:rFonts w:ascii="Meiryo UI" w:eastAsia="Meiryo UI" w:hAnsi="Meiryo UI" w:hint="eastAsia"/>
          <w:noProof/>
          <w:sz w:val="21"/>
          <w:szCs w:val="21"/>
        </w:rPr>
        <w:t>参加</w:t>
      </w:r>
      <w:r w:rsidR="002A02A5">
        <w:rPr>
          <w:rFonts w:ascii="Meiryo UI" w:eastAsia="Meiryo UI" w:hAnsi="Meiryo UI" w:hint="eastAsia"/>
          <w:noProof/>
          <w:sz w:val="21"/>
          <w:szCs w:val="21"/>
        </w:rPr>
        <w:t>が決定した</w:t>
      </w:r>
      <w:r w:rsidR="008D58B4" w:rsidRPr="00325247">
        <w:rPr>
          <w:rFonts w:ascii="Meiryo UI" w:eastAsia="Meiryo UI" w:hAnsi="Meiryo UI" w:hint="eastAsia"/>
          <w:noProof/>
          <w:sz w:val="21"/>
          <w:szCs w:val="21"/>
        </w:rPr>
        <w:t>方には</w:t>
      </w:r>
      <w:r w:rsidR="00950D57" w:rsidRPr="00325247">
        <w:rPr>
          <w:rFonts w:ascii="Meiryo UI" w:eastAsia="Meiryo UI" w:hAnsi="Meiryo UI" w:hint="eastAsia"/>
          <w:noProof/>
          <w:sz w:val="21"/>
          <w:szCs w:val="21"/>
        </w:rPr>
        <w:t>受講</w:t>
      </w:r>
      <w:r w:rsidR="008D58B4" w:rsidRPr="00325247">
        <w:rPr>
          <w:rFonts w:ascii="Meiryo UI" w:eastAsia="Meiryo UI" w:hAnsi="Meiryo UI" w:hint="eastAsia"/>
          <w:noProof/>
          <w:sz w:val="21"/>
          <w:szCs w:val="21"/>
        </w:rPr>
        <w:t>案内を</w:t>
      </w:r>
      <w:r w:rsidR="00B937F1" w:rsidRPr="00325247">
        <w:rPr>
          <w:rFonts w:ascii="Meiryo UI" w:eastAsia="Meiryo UI" w:hAnsi="Meiryo UI" w:hint="eastAsia"/>
          <w:noProof/>
          <w:sz w:val="21"/>
          <w:szCs w:val="21"/>
        </w:rPr>
        <w:t>お</w:t>
      </w:r>
      <w:r w:rsidR="008D58B4" w:rsidRPr="00325247">
        <w:rPr>
          <w:rFonts w:ascii="Meiryo UI" w:eastAsia="Meiryo UI" w:hAnsi="Meiryo UI" w:hint="eastAsia"/>
          <w:noProof/>
          <w:sz w:val="21"/>
          <w:szCs w:val="21"/>
        </w:rPr>
        <w:t>送</w:t>
      </w:r>
      <w:r w:rsidR="00950D57" w:rsidRPr="00325247">
        <w:rPr>
          <w:rFonts w:ascii="Meiryo UI" w:eastAsia="Meiryo UI" w:hAnsi="Meiryo UI" w:hint="eastAsia"/>
          <w:noProof/>
          <w:sz w:val="21"/>
          <w:szCs w:val="21"/>
        </w:rPr>
        <w:t>り</w:t>
      </w:r>
      <w:r w:rsidR="008D58B4" w:rsidRPr="00325247">
        <w:rPr>
          <w:rFonts w:ascii="Meiryo UI" w:eastAsia="Meiryo UI" w:hAnsi="Meiryo UI" w:hint="eastAsia"/>
          <w:noProof/>
          <w:sz w:val="21"/>
          <w:szCs w:val="21"/>
        </w:rPr>
        <w:t>します。</w:t>
      </w:r>
    </w:p>
    <w:p w14:paraId="5CBDEE8F" w14:textId="18AC1DE8" w:rsidR="00B937F1" w:rsidRPr="00325247" w:rsidRDefault="00325247" w:rsidP="00325247">
      <w:pPr>
        <w:pStyle w:val="aa"/>
        <w:rPr>
          <w:rFonts w:ascii="Meiryo UI" w:eastAsia="Meiryo UI" w:hAnsi="Meiryo UI"/>
          <w:sz w:val="21"/>
          <w:szCs w:val="21"/>
        </w:rPr>
      </w:pPr>
      <w:r w:rsidRPr="00325247">
        <w:rPr>
          <w:rFonts w:ascii="Meiryo UI" w:eastAsia="Meiryo UI" w:hAnsi="Meiryo UI" w:hint="eastAsia"/>
          <w:sz w:val="21"/>
          <w:szCs w:val="21"/>
        </w:rPr>
        <w:t>●</w:t>
      </w:r>
      <w:r w:rsidR="00950D57" w:rsidRPr="00325247">
        <w:rPr>
          <w:rFonts w:ascii="Meiryo UI" w:eastAsia="Meiryo UI" w:hAnsi="Meiryo UI" w:hint="eastAsia"/>
          <w:sz w:val="21"/>
          <w:szCs w:val="21"/>
        </w:rPr>
        <w:t>お申し込みから3日以内に受付確認の連絡がない場合は、お手数ですが</w:t>
      </w:r>
      <w:r w:rsidR="00B937F1" w:rsidRPr="00325247">
        <w:rPr>
          <w:rFonts w:ascii="Meiryo UI" w:eastAsia="Meiryo UI" w:hAnsi="Meiryo UI" w:hint="eastAsia"/>
          <w:sz w:val="21"/>
          <w:szCs w:val="21"/>
        </w:rPr>
        <w:t>お</w:t>
      </w:r>
      <w:r w:rsidR="00950D57" w:rsidRPr="00325247">
        <w:rPr>
          <w:rFonts w:ascii="Meiryo UI" w:eastAsia="Meiryo UI" w:hAnsi="Meiryo UI" w:hint="eastAsia"/>
          <w:sz w:val="21"/>
          <w:szCs w:val="21"/>
        </w:rPr>
        <w:t>問</w:t>
      </w:r>
      <w:r w:rsidR="00B937F1" w:rsidRPr="00325247">
        <w:rPr>
          <w:rFonts w:ascii="Meiryo UI" w:eastAsia="Meiryo UI" w:hAnsi="Meiryo UI" w:hint="eastAsia"/>
          <w:sz w:val="21"/>
          <w:szCs w:val="21"/>
        </w:rPr>
        <w:t>い</w:t>
      </w:r>
      <w:r w:rsidR="00950D57" w:rsidRPr="00325247">
        <w:rPr>
          <w:rFonts w:ascii="Meiryo UI" w:eastAsia="Meiryo UI" w:hAnsi="Meiryo UI" w:hint="eastAsia"/>
          <w:sz w:val="21"/>
          <w:szCs w:val="21"/>
        </w:rPr>
        <w:t>合</w:t>
      </w:r>
      <w:r w:rsidR="00B937F1" w:rsidRPr="00325247">
        <w:rPr>
          <w:rFonts w:ascii="Meiryo UI" w:eastAsia="Meiryo UI" w:hAnsi="Meiryo UI" w:hint="eastAsia"/>
          <w:sz w:val="21"/>
          <w:szCs w:val="21"/>
        </w:rPr>
        <w:t>わ</w:t>
      </w:r>
      <w:r w:rsidR="00950D57" w:rsidRPr="00325247">
        <w:rPr>
          <w:rFonts w:ascii="Meiryo UI" w:eastAsia="Meiryo UI" w:hAnsi="Meiryo UI" w:hint="eastAsia"/>
          <w:sz w:val="21"/>
          <w:szCs w:val="21"/>
        </w:rPr>
        <w:t>せください。</w:t>
      </w:r>
    </w:p>
    <w:p w14:paraId="08612EF2" w14:textId="4D9AC2B2" w:rsidR="00BF7DE7" w:rsidRDefault="00325247" w:rsidP="00325247">
      <w:pPr>
        <w:pStyle w:val="aa"/>
        <w:rPr>
          <w:rFonts w:ascii="Meiryo UI" w:eastAsia="Meiryo UI" w:hAnsi="Meiryo UI"/>
          <w:sz w:val="21"/>
          <w:szCs w:val="21"/>
        </w:rPr>
      </w:pPr>
      <w:r w:rsidRPr="00325247">
        <w:rPr>
          <w:rFonts w:ascii="Meiryo UI" w:eastAsia="Meiryo UI" w:hAnsi="Meiryo UI" w:hint="eastAsia"/>
          <w:sz w:val="21"/>
          <w:szCs w:val="21"/>
        </w:rPr>
        <w:t>●</w:t>
      </w:r>
      <w:r w:rsidR="00B937F1" w:rsidRPr="00325247">
        <w:rPr>
          <w:rFonts w:ascii="Meiryo UI" w:eastAsia="Meiryo UI" w:hAnsi="Meiryo UI" w:hint="eastAsia"/>
          <w:sz w:val="21"/>
          <w:szCs w:val="21"/>
        </w:rPr>
        <w:t>連絡いただいた</w:t>
      </w:r>
      <w:r w:rsidR="00BF7DE7" w:rsidRPr="00325247">
        <w:rPr>
          <w:rFonts w:ascii="Meiryo UI" w:eastAsia="Meiryo UI" w:hAnsi="Meiryo UI" w:hint="eastAsia"/>
          <w:sz w:val="21"/>
          <w:szCs w:val="21"/>
        </w:rPr>
        <w:t>個人情報</w:t>
      </w:r>
      <w:r w:rsidR="00B937F1" w:rsidRPr="00325247">
        <w:rPr>
          <w:rFonts w:ascii="Meiryo UI" w:eastAsia="Meiryo UI" w:hAnsi="Meiryo UI" w:hint="eastAsia"/>
          <w:sz w:val="21"/>
          <w:szCs w:val="21"/>
        </w:rPr>
        <w:t>は適切に管理し、</w:t>
      </w:r>
      <w:r w:rsidR="00BF7DE7" w:rsidRPr="00325247">
        <w:rPr>
          <w:rFonts w:ascii="Meiryo UI" w:eastAsia="Meiryo UI" w:hAnsi="Meiryo UI" w:hint="eastAsia"/>
          <w:sz w:val="21"/>
          <w:szCs w:val="21"/>
        </w:rPr>
        <w:t>三重県環境学習情報センター</w:t>
      </w:r>
      <w:r w:rsidR="009A1230" w:rsidRPr="00325247">
        <w:rPr>
          <w:rFonts w:ascii="Meiryo UI" w:eastAsia="Meiryo UI" w:hAnsi="Meiryo UI" w:hint="eastAsia"/>
          <w:sz w:val="21"/>
          <w:szCs w:val="21"/>
        </w:rPr>
        <w:t>からの</w:t>
      </w:r>
      <w:r w:rsidR="00BF7DE7" w:rsidRPr="00325247">
        <w:rPr>
          <w:rFonts w:ascii="Meiryo UI" w:eastAsia="Meiryo UI" w:hAnsi="Meiryo UI" w:hint="eastAsia"/>
          <w:sz w:val="21"/>
          <w:szCs w:val="21"/>
        </w:rPr>
        <w:t>連絡のみ使用いたします。</w:t>
      </w:r>
    </w:p>
    <w:p w14:paraId="576C9221" w14:textId="03735839" w:rsidR="006B090A" w:rsidRPr="00325247" w:rsidRDefault="0061438D" w:rsidP="00592839">
      <w:pPr>
        <w:pStyle w:val="aa"/>
        <w:jc w:val="both"/>
        <w:rPr>
          <w:rFonts w:ascii="Meiryo UI" w:eastAsia="Meiryo UI" w:hAnsi="Meiryo UI"/>
          <w:noProof/>
          <w:sz w:val="21"/>
          <w:szCs w:val="21"/>
        </w:rPr>
      </w:pPr>
      <w:r w:rsidRPr="00325247">
        <w:rPr>
          <w:rFonts w:ascii="Meiryo UI" w:eastAsia="Meiryo UI" w:hAnsi="Meiryo UI"/>
          <w:noProof/>
          <w:sz w:val="21"/>
          <w:szCs w:val="21"/>
        </w:rPr>
        <w:drawing>
          <wp:anchor distT="0" distB="0" distL="114300" distR="114300" simplePos="0" relativeHeight="251686912" behindDoc="1" locked="0" layoutInCell="1" allowOverlap="1" wp14:anchorId="002C79E2" wp14:editId="44D41E42">
            <wp:simplePos x="0" y="0"/>
            <wp:positionH relativeFrom="margin">
              <wp:align>left</wp:align>
            </wp:positionH>
            <wp:positionV relativeFrom="paragraph">
              <wp:posOffset>554355</wp:posOffset>
            </wp:positionV>
            <wp:extent cx="7038975" cy="1567180"/>
            <wp:effectExtent l="0" t="0" r="9525" b="0"/>
            <wp:wrapTight wrapText="bothSides">
              <wp:wrapPolygon edited="0">
                <wp:start x="0" y="0"/>
                <wp:lineTo x="0" y="21267"/>
                <wp:lineTo x="21571" y="21267"/>
                <wp:lineTo x="21571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C0F286.t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90A">
        <w:rPr>
          <w:rFonts w:ascii="Meiryo UI" w:eastAsia="Meiryo UI" w:hAnsi="Meiryo UI" w:hint="eastAsia"/>
          <w:noProof/>
          <w:sz w:val="21"/>
          <w:szCs w:val="21"/>
        </w:rPr>
        <w:t>※</w:t>
      </w:r>
      <w:r w:rsidR="006B090A" w:rsidRPr="006B090A">
        <w:rPr>
          <w:rFonts w:ascii="Meiryo UI" w:eastAsia="Meiryo UI" w:hAnsi="Meiryo UI" w:hint="eastAsia"/>
          <w:noProof/>
          <w:sz w:val="21"/>
          <w:szCs w:val="21"/>
        </w:rPr>
        <w:t>なお、今後の新型コロナウィルス感染</w:t>
      </w:r>
      <w:r w:rsidR="00F12366">
        <w:rPr>
          <w:rFonts w:ascii="Meiryo UI" w:eastAsia="Meiryo UI" w:hAnsi="Meiryo UI" w:hint="eastAsia"/>
          <w:noProof/>
          <w:sz w:val="21"/>
          <w:szCs w:val="21"/>
        </w:rPr>
        <w:t>症</w:t>
      </w:r>
      <w:r w:rsidR="006B090A" w:rsidRPr="006B090A">
        <w:rPr>
          <w:rFonts w:ascii="Meiryo UI" w:eastAsia="Meiryo UI" w:hAnsi="Meiryo UI" w:hint="eastAsia"/>
          <w:noProof/>
          <w:sz w:val="21"/>
          <w:szCs w:val="21"/>
        </w:rPr>
        <w:t>拡大の状況によっては、講座の延期、または中止となる場合があります。予めご了承願います。</w:t>
      </w:r>
    </w:p>
    <w:sectPr w:rsidR="006B090A" w:rsidRPr="00325247" w:rsidSect="00215B5D">
      <w:pgSz w:w="11906" w:h="16838" w:code="9"/>
      <w:pgMar w:top="454" w:right="454" w:bottom="454" w:left="454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A90F7" w16cex:dateUtc="2020-06-09T13:51:00Z"/>
  <w16cex:commentExtensible w16cex:durableId="228A90E2" w16cex:dateUtc="2020-06-09T13:51:00Z"/>
  <w16cex:commentExtensible w16cex:durableId="228A91B6" w16cex:dateUtc="2020-06-09T13:5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75635" w14:textId="77777777" w:rsidR="00F90379" w:rsidRDefault="00F90379" w:rsidP="00263CDE">
      <w:pPr>
        <w:spacing w:after="0" w:line="240" w:lineRule="auto"/>
      </w:pPr>
      <w:r>
        <w:separator/>
      </w:r>
    </w:p>
  </w:endnote>
  <w:endnote w:type="continuationSeparator" w:id="0">
    <w:p w14:paraId="500F4F22" w14:textId="77777777" w:rsidR="00F90379" w:rsidRDefault="00F90379" w:rsidP="00263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661B4" w14:textId="77777777" w:rsidR="00F90379" w:rsidRDefault="00F90379" w:rsidP="00263CDE">
      <w:pPr>
        <w:spacing w:after="0" w:line="240" w:lineRule="auto"/>
      </w:pPr>
      <w:r>
        <w:separator/>
      </w:r>
    </w:p>
  </w:footnote>
  <w:footnote w:type="continuationSeparator" w:id="0">
    <w:p w14:paraId="4D98C3C4" w14:textId="77777777" w:rsidR="00F90379" w:rsidRDefault="00F90379" w:rsidP="00263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92BF0"/>
    <w:multiLevelType w:val="hybridMultilevel"/>
    <w:tmpl w:val="B62A06DA"/>
    <w:lvl w:ilvl="0" w:tplc="4E9AEA92">
      <w:numFmt w:val="bullet"/>
      <w:lvlText w:val="●"/>
      <w:lvlJc w:val="left"/>
      <w:pPr>
        <w:ind w:left="360" w:hanging="360"/>
      </w:pPr>
      <w:rPr>
        <w:rFonts w:ascii="Meiryo UI" w:eastAsia="Meiryo UI" w:hAnsi="Meiryo U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052125"/>
    <w:multiLevelType w:val="hybridMultilevel"/>
    <w:tmpl w:val="7BD0591C"/>
    <w:lvl w:ilvl="0" w:tplc="4E9AEA92">
      <w:numFmt w:val="bullet"/>
      <w:lvlText w:val="●"/>
      <w:lvlJc w:val="left"/>
      <w:pPr>
        <w:ind w:left="360" w:hanging="360"/>
      </w:pPr>
      <w:rPr>
        <w:rFonts w:ascii="Meiryo UI" w:eastAsia="Meiryo UI" w:hAnsi="Meiryo U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EB46EE"/>
    <w:multiLevelType w:val="hybridMultilevel"/>
    <w:tmpl w:val="F34077F4"/>
    <w:lvl w:ilvl="0" w:tplc="4E9AEA92">
      <w:numFmt w:val="bullet"/>
      <w:lvlText w:val="●"/>
      <w:lvlJc w:val="left"/>
      <w:pPr>
        <w:ind w:left="360" w:hanging="360"/>
      </w:pPr>
      <w:rPr>
        <w:rFonts w:ascii="Meiryo UI" w:eastAsia="Meiryo UI" w:hAnsi="Meiryo U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6D06C50"/>
    <w:multiLevelType w:val="hybridMultilevel"/>
    <w:tmpl w:val="31D89E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A2F2E23"/>
    <w:multiLevelType w:val="hybridMultilevel"/>
    <w:tmpl w:val="8CF28512"/>
    <w:lvl w:ilvl="0" w:tplc="4E9AEA92">
      <w:numFmt w:val="bullet"/>
      <w:lvlText w:val="●"/>
      <w:lvlJc w:val="left"/>
      <w:pPr>
        <w:ind w:left="360" w:hanging="360"/>
      </w:pPr>
      <w:rPr>
        <w:rFonts w:ascii="Meiryo UI" w:eastAsia="Meiryo UI" w:hAnsi="Meiryo U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attachedTemplate r:id="rId1"/>
  <w:revisionView w:inkAnnotations="0"/>
  <w:defaultTabStop w:val="720"/>
  <w:characterSpacingControl w:val="doNotCompress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54A"/>
    <w:rsid w:val="00012825"/>
    <w:rsid w:val="00020F90"/>
    <w:rsid w:val="000231A2"/>
    <w:rsid w:val="00033F01"/>
    <w:rsid w:val="00036717"/>
    <w:rsid w:val="00061E5B"/>
    <w:rsid w:val="000712F4"/>
    <w:rsid w:val="000762BC"/>
    <w:rsid w:val="00081384"/>
    <w:rsid w:val="00082ADF"/>
    <w:rsid w:val="00085E34"/>
    <w:rsid w:val="000B4D1E"/>
    <w:rsid w:val="000B7199"/>
    <w:rsid w:val="000C4284"/>
    <w:rsid w:val="000D0F8C"/>
    <w:rsid w:val="000D1D3A"/>
    <w:rsid w:val="000D3E57"/>
    <w:rsid w:val="000E4550"/>
    <w:rsid w:val="000F54E4"/>
    <w:rsid w:val="0010407B"/>
    <w:rsid w:val="00117EE4"/>
    <w:rsid w:val="00134F67"/>
    <w:rsid w:val="00157C24"/>
    <w:rsid w:val="00160523"/>
    <w:rsid w:val="001B2B4C"/>
    <w:rsid w:val="001B582D"/>
    <w:rsid w:val="001C13A6"/>
    <w:rsid w:val="001C7A04"/>
    <w:rsid w:val="001D2E1D"/>
    <w:rsid w:val="001D3479"/>
    <w:rsid w:val="001D4EF0"/>
    <w:rsid w:val="001D5292"/>
    <w:rsid w:val="001E67B3"/>
    <w:rsid w:val="001F5D4A"/>
    <w:rsid w:val="001F79A0"/>
    <w:rsid w:val="00206D6B"/>
    <w:rsid w:val="00215B5D"/>
    <w:rsid w:val="00226D69"/>
    <w:rsid w:val="00233056"/>
    <w:rsid w:val="002356B4"/>
    <w:rsid w:val="00255E47"/>
    <w:rsid w:val="00255F24"/>
    <w:rsid w:val="0025617C"/>
    <w:rsid w:val="00262D02"/>
    <w:rsid w:val="00263CDE"/>
    <w:rsid w:val="00270A42"/>
    <w:rsid w:val="00280422"/>
    <w:rsid w:val="00286943"/>
    <w:rsid w:val="00291507"/>
    <w:rsid w:val="00292B99"/>
    <w:rsid w:val="002A02A5"/>
    <w:rsid w:val="002A7D5E"/>
    <w:rsid w:val="002B03AE"/>
    <w:rsid w:val="002B5FDF"/>
    <w:rsid w:val="002C1D31"/>
    <w:rsid w:val="002C7BCA"/>
    <w:rsid w:val="002D7CEB"/>
    <w:rsid w:val="002E0EC0"/>
    <w:rsid w:val="002E71F2"/>
    <w:rsid w:val="002F6D27"/>
    <w:rsid w:val="002F6E34"/>
    <w:rsid w:val="003003C3"/>
    <w:rsid w:val="00325247"/>
    <w:rsid w:val="003277ED"/>
    <w:rsid w:val="00352826"/>
    <w:rsid w:val="003613AD"/>
    <w:rsid w:val="003A1E56"/>
    <w:rsid w:val="003A7153"/>
    <w:rsid w:val="003B74DD"/>
    <w:rsid w:val="003D62F9"/>
    <w:rsid w:val="003D6AE6"/>
    <w:rsid w:val="003D6E25"/>
    <w:rsid w:val="003E5B64"/>
    <w:rsid w:val="003E5D51"/>
    <w:rsid w:val="003F13E0"/>
    <w:rsid w:val="00406186"/>
    <w:rsid w:val="004143A8"/>
    <w:rsid w:val="00420FF3"/>
    <w:rsid w:val="004257C7"/>
    <w:rsid w:val="004459C9"/>
    <w:rsid w:val="00454830"/>
    <w:rsid w:val="004567FE"/>
    <w:rsid w:val="00456B6A"/>
    <w:rsid w:val="004829D9"/>
    <w:rsid w:val="00490FAB"/>
    <w:rsid w:val="004920E2"/>
    <w:rsid w:val="004A60C4"/>
    <w:rsid w:val="004C1B69"/>
    <w:rsid w:val="004D589B"/>
    <w:rsid w:val="004E42E3"/>
    <w:rsid w:val="004E58CC"/>
    <w:rsid w:val="004E70A0"/>
    <w:rsid w:val="004F4DEB"/>
    <w:rsid w:val="004F62A5"/>
    <w:rsid w:val="00512838"/>
    <w:rsid w:val="00540E10"/>
    <w:rsid w:val="00541F30"/>
    <w:rsid w:val="00545C31"/>
    <w:rsid w:val="005544D6"/>
    <w:rsid w:val="00565D5C"/>
    <w:rsid w:val="005664B9"/>
    <w:rsid w:val="00580570"/>
    <w:rsid w:val="00592839"/>
    <w:rsid w:val="005963DF"/>
    <w:rsid w:val="005E47D9"/>
    <w:rsid w:val="005E5650"/>
    <w:rsid w:val="005F063A"/>
    <w:rsid w:val="0060584F"/>
    <w:rsid w:val="0061438D"/>
    <w:rsid w:val="00617B5C"/>
    <w:rsid w:val="006245ED"/>
    <w:rsid w:val="00632BDF"/>
    <w:rsid w:val="00633559"/>
    <w:rsid w:val="00660F7F"/>
    <w:rsid w:val="00675392"/>
    <w:rsid w:val="006833DA"/>
    <w:rsid w:val="006B090A"/>
    <w:rsid w:val="006C3E32"/>
    <w:rsid w:val="006F3D97"/>
    <w:rsid w:val="00705A18"/>
    <w:rsid w:val="007079CD"/>
    <w:rsid w:val="007130F0"/>
    <w:rsid w:val="00717698"/>
    <w:rsid w:val="00751686"/>
    <w:rsid w:val="0075570B"/>
    <w:rsid w:val="0077044E"/>
    <w:rsid w:val="00770EFA"/>
    <w:rsid w:val="00772644"/>
    <w:rsid w:val="00773893"/>
    <w:rsid w:val="00773B58"/>
    <w:rsid w:val="00777063"/>
    <w:rsid w:val="00782CAB"/>
    <w:rsid w:val="007864C1"/>
    <w:rsid w:val="007A656E"/>
    <w:rsid w:val="007B5CE2"/>
    <w:rsid w:val="007C0598"/>
    <w:rsid w:val="007D5343"/>
    <w:rsid w:val="007D66A2"/>
    <w:rsid w:val="007F704B"/>
    <w:rsid w:val="008001C1"/>
    <w:rsid w:val="008012AE"/>
    <w:rsid w:val="00810423"/>
    <w:rsid w:val="00812DE4"/>
    <w:rsid w:val="00814116"/>
    <w:rsid w:val="00820FD0"/>
    <w:rsid w:val="00832E12"/>
    <w:rsid w:val="008457F7"/>
    <w:rsid w:val="00862A02"/>
    <w:rsid w:val="00866186"/>
    <w:rsid w:val="0086663D"/>
    <w:rsid w:val="00872CCA"/>
    <w:rsid w:val="00876A6C"/>
    <w:rsid w:val="008877AA"/>
    <w:rsid w:val="008A2E98"/>
    <w:rsid w:val="008A3129"/>
    <w:rsid w:val="008B3E0C"/>
    <w:rsid w:val="008B5B32"/>
    <w:rsid w:val="008C1E7C"/>
    <w:rsid w:val="008C4269"/>
    <w:rsid w:val="008D5677"/>
    <w:rsid w:val="008D58B4"/>
    <w:rsid w:val="008E7CFE"/>
    <w:rsid w:val="00906748"/>
    <w:rsid w:val="0091723B"/>
    <w:rsid w:val="009257CA"/>
    <w:rsid w:val="00935396"/>
    <w:rsid w:val="00940DDB"/>
    <w:rsid w:val="009451BC"/>
    <w:rsid w:val="00950D57"/>
    <w:rsid w:val="00953B43"/>
    <w:rsid w:val="00955FC8"/>
    <w:rsid w:val="0096087B"/>
    <w:rsid w:val="00966D8F"/>
    <w:rsid w:val="00985B5A"/>
    <w:rsid w:val="00996EC7"/>
    <w:rsid w:val="009A1230"/>
    <w:rsid w:val="009A3476"/>
    <w:rsid w:val="009A34E8"/>
    <w:rsid w:val="009A5C8E"/>
    <w:rsid w:val="009A7992"/>
    <w:rsid w:val="009B1C60"/>
    <w:rsid w:val="009B67E0"/>
    <w:rsid w:val="009C1FC0"/>
    <w:rsid w:val="009E34DD"/>
    <w:rsid w:val="009F49F0"/>
    <w:rsid w:val="00A03BD6"/>
    <w:rsid w:val="00A06034"/>
    <w:rsid w:val="00A44A66"/>
    <w:rsid w:val="00A44AAD"/>
    <w:rsid w:val="00A50B58"/>
    <w:rsid w:val="00A5363B"/>
    <w:rsid w:val="00A569DA"/>
    <w:rsid w:val="00A62312"/>
    <w:rsid w:val="00A63B6F"/>
    <w:rsid w:val="00A649B8"/>
    <w:rsid w:val="00A72B89"/>
    <w:rsid w:val="00A86AAD"/>
    <w:rsid w:val="00A9764E"/>
    <w:rsid w:val="00AA05EF"/>
    <w:rsid w:val="00AA4E02"/>
    <w:rsid w:val="00AC464B"/>
    <w:rsid w:val="00AE6431"/>
    <w:rsid w:val="00AE7C29"/>
    <w:rsid w:val="00AF26A4"/>
    <w:rsid w:val="00AF752A"/>
    <w:rsid w:val="00B13B7C"/>
    <w:rsid w:val="00B34E15"/>
    <w:rsid w:val="00B4465C"/>
    <w:rsid w:val="00B44C1F"/>
    <w:rsid w:val="00B460D9"/>
    <w:rsid w:val="00B61E4F"/>
    <w:rsid w:val="00B64AF8"/>
    <w:rsid w:val="00B72F24"/>
    <w:rsid w:val="00B7523C"/>
    <w:rsid w:val="00B765AF"/>
    <w:rsid w:val="00B826E7"/>
    <w:rsid w:val="00B87D04"/>
    <w:rsid w:val="00B910CA"/>
    <w:rsid w:val="00B937F1"/>
    <w:rsid w:val="00BA47A9"/>
    <w:rsid w:val="00BD2AD6"/>
    <w:rsid w:val="00BD5035"/>
    <w:rsid w:val="00BD6454"/>
    <w:rsid w:val="00BD69C1"/>
    <w:rsid w:val="00BE27FA"/>
    <w:rsid w:val="00BE44E9"/>
    <w:rsid w:val="00BF7DE7"/>
    <w:rsid w:val="00C0059F"/>
    <w:rsid w:val="00C33BCA"/>
    <w:rsid w:val="00C70097"/>
    <w:rsid w:val="00C80F09"/>
    <w:rsid w:val="00C841BE"/>
    <w:rsid w:val="00C8530E"/>
    <w:rsid w:val="00CB2851"/>
    <w:rsid w:val="00CB67F3"/>
    <w:rsid w:val="00CC4287"/>
    <w:rsid w:val="00CC4F73"/>
    <w:rsid w:val="00CE4C93"/>
    <w:rsid w:val="00CE66EB"/>
    <w:rsid w:val="00CF1A00"/>
    <w:rsid w:val="00D0248E"/>
    <w:rsid w:val="00D054E9"/>
    <w:rsid w:val="00D1291F"/>
    <w:rsid w:val="00D278C4"/>
    <w:rsid w:val="00D50C8B"/>
    <w:rsid w:val="00D57D9E"/>
    <w:rsid w:val="00DA31A3"/>
    <w:rsid w:val="00DB30D6"/>
    <w:rsid w:val="00DC2E5A"/>
    <w:rsid w:val="00DD2D06"/>
    <w:rsid w:val="00DD59AE"/>
    <w:rsid w:val="00DD6961"/>
    <w:rsid w:val="00DF19F5"/>
    <w:rsid w:val="00E113A2"/>
    <w:rsid w:val="00E27BAB"/>
    <w:rsid w:val="00E35130"/>
    <w:rsid w:val="00E36B98"/>
    <w:rsid w:val="00E37D08"/>
    <w:rsid w:val="00E53437"/>
    <w:rsid w:val="00E6162B"/>
    <w:rsid w:val="00E6455D"/>
    <w:rsid w:val="00E755FD"/>
    <w:rsid w:val="00E80192"/>
    <w:rsid w:val="00E8389C"/>
    <w:rsid w:val="00E851F9"/>
    <w:rsid w:val="00E96063"/>
    <w:rsid w:val="00EB1A48"/>
    <w:rsid w:val="00EC3DAF"/>
    <w:rsid w:val="00EC65DB"/>
    <w:rsid w:val="00ED554A"/>
    <w:rsid w:val="00F0476B"/>
    <w:rsid w:val="00F0505C"/>
    <w:rsid w:val="00F06535"/>
    <w:rsid w:val="00F12366"/>
    <w:rsid w:val="00F22AA9"/>
    <w:rsid w:val="00F32C4C"/>
    <w:rsid w:val="00F32C61"/>
    <w:rsid w:val="00F366E5"/>
    <w:rsid w:val="00F65AD5"/>
    <w:rsid w:val="00F71691"/>
    <w:rsid w:val="00F90379"/>
    <w:rsid w:val="00F905E3"/>
    <w:rsid w:val="00F91A74"/>
    <w:rsid w:val="00F940F2"/>
    <w:rsid w:val="00FA5D35"/>
    <w:rsid w:val="00FB2B15"/>
    <w:rsid w:val="00FB2D2B"/>
    <w:rsid w:val="00FB4110"/>
    <w:rsid w:val="00FB7799"/>
    <w:rsid w:val="00FC1372"/>
    <w:rsid w:val="00FC2B5F"/>
    <w:rsid w:val="00FC474C"/>
    <w:rsid w:val="00F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63E7917B"/>
  <w15:chartTrackingRefBased/>
  <w15:docId w15:val="{D63E80C6-84AD-4CCC-B22D-89AFE8C1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副題 (文字)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表題 (文字)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見出し 1 (文字)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見出し 2 (文字)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行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見出し 3 (文字)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連絡先情報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日付 (文字)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見出し 4 (文字)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af0">
    <w:name w:val="header"/>
    <w:basedOn w:val="a"/>
    <w:link w:val="af1"/>
    <w:uiPriority w:val="99"/>
    <w:unhideWhenUsed/>
    <w:rsid w:val="00263CDE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ヘッダー (文字)"/>
    <w:basedOn w:val="a1"/>
    <w:link w:val="af0"/>
    <w:uiPriority w:val="99"/>
    <w:rsid w:val="00263CDE"/>
  </w:style>
  <w:style w:type="paragraph" w:styleId="af2">
    <w:name w:val="footer"/>
    <w:basedOn w:val="a"/>
    <w:link w:val="af3"/>
    <w:uiPriority w:val="99"/>
    <w:unhideWhenUsed/>
    <w:rsid w:val="00263CDE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フッター (文字)"/>
    <w:basedOn w:val="a1"/>
    <w:link w:val="af2"/>
    <w:uiPriority w:val="99"/>
    <w:rsid w:val="00263CDE"/>
  </w:style>
  <w:style w:type="character" w:styleId="af4">
    <w:name w:val="annotation reference"/>
    <w:basedOn w:val="a1"/>
    <w:uiPriority w:val="99"/>
    <w:semiHidden/>
    <w:unhideWhenUsed/>
    <w:rsid w:val="00B826E7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B826E7"/>
  </w:style>
  <w:style w:type="character" w:customStyle="1" w:styleId="af6">
    <w:name w:val="コメント文字列 (文字)"/>
    <w:basedOn w:val="a1"/>
    <w:link w:val="af5"/>
    <w:uiPriority w:val="99"/>
    <w:semiHidden/>
    <w:rsid w:val="00B826E7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826E7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B826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7" Type="http://schemas.openxmlformats.org/officeDocument/2006/relationships/image" Target="media/image3.tmp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40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kuta\AppData\Roaming\Microsoft\Templates\&#23395;&#31680;&#12398;&#12452;&#12505;&#12531;&#12488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595419EE-1A82-41B4-BEFF-612DE5F5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</Template>
  <TotalTime>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ikuta</dc:creator>
  <cp:keywords/>
  <dc:description/>
  <cp:lastModifiedBy>三重県環境学習センター PC20190520</cp:lastModifiedBy>
  <cp:revision>2</cp:revision>
  <cp:lastPrinted>2020-06-18T02:06:00Z</cp:lastPrinted>
  <dcterms:created xsi:type="dcterms:W3CDTF">2020-06-18T07:14:00Z</dcterms:created>
  <dcterms:modified xsi:type="dcterms:W3CDTF">2020-06-18T07:14:00Z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